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3E3" w14:textId="15DF0EAE" w:rsidR="00CA062F" w:rsidRPr="001D0C32" w:rsidRDefault="00431CB7" w:rsidP="238E9339">
      <w:pPr>
        <w:pStyle w:val="NormalWeb"/>
        <w:spacing w:before="120" w:after="120" w:line="240" w:lineRule="atLeast"/>
        <w:jc w:val="center"/>
        <w:rPr>
          <w:b/>
          <w:bCs/>
          <w:color w:val="4BACC6" w:themeColor="accent5"/>
          <w:sz w:val="36"/>
          <w:szCs w:val="36"/>
          <w:u w:val="single"/>
        </w:rPr>
      </w:pPr>
      <w:r w:rsidRPr="238E9339">
        <w:rPr>
          <w:b/>
          <w:bCs/>
          <w:color w:val="000000" w:themeColor="text1"/>
        </w:rPr>
        <w:t xml:space="preserve"> </w:t>
      </w:r>
      <w:r w:rsidR="0002397D" w:rsidRPr="238E9339">
        <w:rPr>
          <w:b/>
          <w:bCs/>
          <w:color w:val="4BACC6" w:themeColor="accent5"/>
          <w:sz w:val="36"/>
          <w:szCs w:val="36"/>
          <w:u w:val="single"/>
        </w:rPr>
        <w:t>T</w:t>
      </w:r>
      <w:r w:rsidR="00AE3467" w:rsidRPr="238E9339">
        <w:rPr>
          <w:b/>
          <w:bCs/>
          <w:color w:val="4BACC6" w:themeColor="accent5"/>
          <w:sz w:val="36"/>
          <w:szCs w:val="36"/>
          <w:u w:val="single"/>
        </w:rPr>
        <w:t>hur</w:t>
      </w:r>
      <w:r w:rsidR="0002397D" w:rsidRPr="238E9339">
        <w:rPr>
          <w:b/>
          <w:bCs/>
          <w:color w:val="4BACC6" w:themeColor="accent5"/>
          <w:sz w:val="36"/>
          <w:szCs w:val="36"/>
          <w:u w:val="single"/>
        </w:rPr>
        <w:t>sday</w:t>
      </w:r>
      <w:r w:rsidR="00A14E0B">
        <w:rPr>
          <w:b/>
          <w:bCs/>
          <w:color w:val="4BACC6" w:themeColor="accent5"/>
          <w:sz w:val="36"/>
          <w:szCs w:val="36"/>
          <w:u w:val="single"/>
        </w:rPr>
        <w:t xml:space="preserve"> </w:t>
      </w:r>
      <w:r w:rsidR="003958C3">
        <w:rPr>
          <w:b/>
          <w:bCs/>
          <w:color w:val="4BACC6" w:themeColor="accent5"/>
          <w:sz w:val="36"/>
          <w:szCs w:val="36"/>
          <w:u w:val="single"/>
        </w:rPr>
        <w:t>August</w:t>
      </w:r>
      <w:r w:rsidR="00A14E0B">
        <w:rPr>
          <w:b/>
          <w:bCs/>
          <w:color w:val="4BACC6" w:themeColor="accent5"/>
          <w:sz w:val="36"/>
          <w:szCs w:val="36"/>
          <w:u w:val="single"/>
        </w:rPr>
        <w:t xml:space="preserve"> </w:t>
      </w:r>
      <w:r w:rsidR="003958C3">
        <w:rPr>
          <w:b/>
          <w:bCs/>
          <w:color w:val="4BACC6" w:themeColor="accent5"/>
          <w:sz w:val="36"/>
          <w:szCs w:val="36"/>
          <w:u w:val="single"/>
        </w:rPr>
        <w:t>20</w:t>
      </w:r>
      <w:r w:rsidR="00A14E0B">
        <w:rPr>
          <w:b/>
          <w:bCs/>
          <w:color w:val="4BACC6" w:themeColor="accent5"/>
          <w:sz w:val="36"/>
          <w:szCs w:val="36"/>
          <w:u w:val="single"/>
        </w:rPr>
        <w:t>th</w:t>
      </w:r>
      <w:r w:rsidR="7CE09D32" w:rsidRPr="238E9339">
        <w:rPr>
          <w:b/>
          <w:bCs/>
          <w:color w:val="4BACC6" w:themeColor="accent5"/>
          <w:sz w:val="36"/>
          <w:szCs w:val="36"/>
          <w:u w:val="single"/>
        </w:rPr>
        <w:t>, 202</w:t>
      </w:r>
      <w:r w:rsidR="00955ECA">
        <w:rPr>
          <w:b/>
          <w:bCs/>
          <w:color w:val="4BACC6" w:themeColor="accent5"/>
          <w:sz w:val="36"/>
          <w:szCs w:val="36"/>
          <w:u w:val="single"/>
        </w:rPr>
        <w:t>6</w:t>
      </w:r>
    </w:p>
    <w:p w14:paraId="5BEF8F63" w14:textId="105CB6D0" w:rsidR="00CA062F" w:rsidRPr="00C42ED0" w:rsidRDefault="00CA062F" w:rsidP="00CA062F">
      <w:pPr>
        <w:rPr>
          <w:sz w:val="24"/>
          <w:szCs w:val="24"/>
        </w:rPr>
      </w:pPr>
    </w:p>
    <w:p w14:paraId="1CC3D4FE" w14:textId="581B3402" w:rsidR="002E7580" w:rsidRPr="00C42ED0" w:rsidRDefault="00AE3467" w:rsidP="238E933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4"/>
          <w:szCs w:val="24"/>
        </w:rPr>
      </w:pPr>
      <w:r w:rsidRPr="00C42ED0">
        <w:rPr>
          <w:sz w:val="24"/>
          <w:szCs w:val="24"/>
        </w:rPr>
        <w:t>5:45</w:t>
      </w:r>
      <w:r w:rsidR="002E7580" w:rsidRPr="00C42ED0">
        <w:rPr>
          <w:sz w:val="24"/>
          <w:szCs w:val="24"/>
        </w:rPr>
        <w:t xml:space="preserve"> p.m. – Audit of Township Bills/Claims               Board Room, Milton Township</w:t>
      </w:r>
      <w:r w:rsidR="6151111D" w:rsidRPr="00C42ED0">
        <w:rPr>
          <w:sz w:val="24"/>
          <w:szCs w:val="24"/>
        </w:rPr>
        <w:t xml:space="preserve"> </w:t>
      </w:r>
      <w:r w:rsidR="002E7580" w:rsidRPr="00C42ED0">
        <w:rPr>
          <w:sz w:val="24"/>
          <w:szCs w:val="24"/>
        </w:rPr>
        <w:t xml:space="preserve">Hall    </w:t>
      </w:r>
    </w:p>
    <w:p w14:paraId="5BDA5686" w14:textId="14F1BB3A" w:rsidR="002E7580" w:rsidRPr="00C42ED0" w:rsidRDefault="002E7580" w:rsidP="238E9339">
      <w:pPr>
        <w:tabs>
          <w:tab w:val="left" w:pos="720"/>
          <w:tab w:val="left" w:pos="1440"/>
          <w:tab w:val="left" w:pos="2160"/>
          <w:tab w:val="left" w:pos="2880"/>
          <w:tab w:val="left" w:pos="7020"/>
        </w:tabs>
        <w:spacing w:before="120" w:after="120" w:line="240" w:lineRule="atLeast"/>
        <w:textAlignment w:val="auto"/>
        <w:rPr>
          <w:sz w:val="24"/>
          <w:szCs w:val="24"/>
        </w:rPr>
      </w:pPr>
      <w:r w:rsidRPr="00C42ED0">
        <w:rPr>
          <w:sz w:val="24"/>
          <w:szCs w:val="24"/>
        </w:rPr>
        <w:t>6:</w:t>
      </w:r>
      <w:r w:rsidR="00AE3467" w:rsidRPr="00C42ED0">
        <w:rPr>
          <w:sz w:val="24"/>
          <w:szCs w:val="24"/>
        </w:rPr>
        <w:t>0</w:t>
      </w:r>
      <w:r w:rsidRPr="00C42ED0">
        <w:rPr>
          <w:sz w:val="24"/>
          <w:szCs w:val="24"/>
        </w:rPr>
        <w:t>0 p.m. –Regular Monthly Business Meeting          1492 N. Main</w:t>
      </w:r>
      <w:r w:rsidR="10748FE3" w:rsidRPr="00C42ED0">
        <w:rPr>
          <w:sz w:val="24"/>
          <w:szCs w:val="24"/>
        </w:rPr>
        <w:t xml:space="preserve"> Street,</w:t>
      </w:r>
    </w:p>
    <w:p w14:paraId="0F7A2F9A" w14:textId="0C0765BB" w:rsidR="00341739" w:rsidRPr="00C42ED0" w:rsidRDefault="00341739" w:rsidP="238E9339">
      <w:pPr>
        <w:tabs>
          <w:tab w:val="left" w:pos="720"/>
          <w:tab w:val="left" w:pos="1440"/>
          <w:tab w:val="left" w:pos="2160"/>
          <w:tab w:val="left" w:pos="2880"/>
          <w:tab w:val="left" w:pos="7020"/>
        </w:tabs>
        <w:spacing w:before="120" w:after="120" w:line="240" w:lineRule="atLeast"/>
        <w:textAlignment w:val="auto"/>
        <w:rPr>
          <w:sz w:val="24"/>
          <w:szCs w:val="24"/>
        </w:rPr>
      </w:pPr>
      <w:r w:rsidRPr="00C42ED0">
        <w:rPr>
          <w:sz w:val="24"/>
          <w:szCs w:val="24"/>
        </w:rPr>
        <w:tab/>
      </w:r>
      <w:r w:rsidRPr="00C42ED0">
        <w:rPr>
          <w:sz w:val="24"/>
          <w:szCs w:val="24"/>
        </w:rPr>
        <w:tab/>
      </w:r>
      <w:r w:rsidRPr="00C42ED0">
        <w:rPr>
          <w:sz w:val="24"/>
          <w:szCs w:val="24"/>
        </w:rPr>
        <w:tab/>
      </w:r>
      <w:r w:rsidRPr="00C42ED0">
        <w:rPr>
          <w:sz w:val="24"/>
          <w:szCs w:val="24"/>
        </w:rPr>
        <w:tab/>
      </w:r>
      <w:r w:rsidR="00BB7551" w:rsidRPr="00C42ED0">
        <w:rPr>
          <w:sz w:val="24"/>
          <w:szCs w:val="24"/>
        </w:rPr>
        <w:t xml:space="preserve">                                     Wheaton, Illinois, 60187</w:t>
      </w:r>
    </w:p>
    <w:p w14:paraId="62363090" w14:textId="739CD9C8" w:rsidR="002E7580" w:rsidRPr="000825C5" w:rsidRDefault="002E7580" w:rsidP="000825C5">
      <w:pPr>
        <w:tabs>
          <w:tab w:val="left" w:pos="720"/>
          <w:tab w:val="left" w:pos="1440"/>
          <w:tab w:val="left" w:pos="2160"/>
          <w:tab w:val="left" w:pos="2880"/>
          <w:tab w:val="left" w:pos="7020"/>
        </w:tabs>
        <w:spacing w:before="120" w:after="120" w:line="240" w:lineRule="atLeast"/>
        <w:textAlignment w:val="auto"/>
        <w:rPr>
          <w:sz w:val="28"/>
          <w:szCs w:val="28"/>
        </w:rPr>
      </w:pPr>
      <w:r w:rsidRPr="000825C5">
        <w:rPr>
          <w:sz w:val="28"/>
          <w:szCs w:val="28"/>
        </w:rPr>
        <w:t>__________________________________________________________________</w:t>
      </w:r>
    </w:p>
    <w:p w14:paraId="4B859835" w14:textId="182BC4F2" w:rsidR="002E7580" w:rsidRPr="000825C5" w:rsidRDefault="002E7580" w:rsidP="000116CB">
      <w:pPr>
        <w:widowControl w:val="0"/>
        <w:tabs>
          <w:tab w:val="left" w:pos="1260"/>
          <w:tab w:val="left" w:pos="7020"/>
        </w:tabs>
        <w:jc w:val="center"/>
        <w:rPr>
          <w:sz w:val="28"/>
          <w:szCs w:val="28"/>
        </w:rPr>
      </w:pPr>
      <w:r w:rsidRPr="000825C5">
        <w:rPr>
          <w:sz w:val="28"/>
          <w:szCs w:val="28"/>
          <w:u w:val="single"/>
        </w:rPr>
        <w:t>AGENDA</w:t>
      </w:r>
    </w:p>
    <w:p w14:paraId="5F2CF514" w14:textId="77777777" w:rsidR="002E7580" w:rsidRPr="000825C5" w:rsidRDefault="002E7580" w:rsidP="002E758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0825C5">
        <w:rPr>
          <w:sz w:val="28"/>
          <w:szCs w:val="28"/>
        </w:rPr>
        <w:t>I.</w:t>
      </w:r>
      <w:r w:rsidRPr="000825C5">
        <w:rPr>
          <w:sz w:val="28"/>
          <w:szCs w:val="28"/>
        </w:rPr>
        <w:tab/>
        <w:t>Call to Order</w:t>
      </w:r>
    </w:p>
    <w:p w14:paraId="5AC2F993" w14:textId="70A92396" w:rsidR="002E7580" w:rsidRPr="000825C5" w:rsidRDefault="77176017" w:rsidP="238E9339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 xml:space="preserve">Mission Moment  </w:t>
      </w:r>
    </w:p>
    <w:p w14:paraId="04ED592B" w14:textId="23B81F2E" w:rsidR="002E7580" w:rsidRPr="000825C5" w:rsidRDefault="002E7580" w:rsidP="238E9339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0825C5">
        <w:rPr>
          <w:sz w:val="28"/>
          <w:szCs w:val="28"/>
        </w:rPr>
        <w:t>Pledge of Allegiance</w:t>
      </w:r>
      <w:r w:rsidR="00BF2DBD" w:rsidRPr="000825C5">
        <w:rPr>
          <w:sz w:val="28"/>
          <w:szCs w:val="28"/>
        </w:rPr>
        <w:t xml:space="preserve"> </w:t>
      </w:r>
    </w:p>
    <w:p w14:paraId="20827527" w14:textId="509E5145" w:rsidR="002E7580" w:rsidRPr="000825C5" w:rsidRDefault="002E7580" w:rsidP="238E9339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7730"/>
        </w:tabs>
        <w:rPr>
          <w:sz w:val="28"/>
          <w:szCs w:val="28"/>
        </w:rPr>
      </w:pPr>
      <w:r w:rsidRPr="000825C5">
        <w:rPr>
          <w:sz w:val="28"/>
          <w:szCs w:val="28"/>
        </w:rPr>
        <w:t>Attendance Roll Call</w:t>
      </w:r>
      <w:r w:rsidR="00BF2DBD" w:rsidRPr="000825C5">
        <w:rPr>
          <w:sz w:val="28"/>
          <w:szCs w:val="28"/>
        </w:rPr>
        <w:t xml:space="preserve">  </w:t>
      </w:r>
      <w:r w:rsidRPr="000825C5">
        <w:rPr>
          <w:sz w:val="28"/>
          <w:szCs w:val="28"/>
        </w:rPr>
        <w:tab/>
      </w:r>
    </w:p>
    <w:p w14:paraId="47D52B4A" w14:textId="7B42E6D4" w:rsidR="002E7580" w:rsidRPr="000825C5" w:rsidRDefault="002E7580" w:rsidP="238E9339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0825C5">
        <w:rPr>
          <w:sz w:val="28"/>
          <w:szCs w:val="28"/>
        </w:rPr>
        <w:t>Approval of Agenda</w:t>
      </w:r>
      <w:r w:rsidR="00995E23" w:rsidRPr="000825C5">
        <w:rPr>
          <w:sz w:val="28"/>
          <w:szCs w:val="28"/>
        </w:rPr>
        <w:t xml:space="preserve">    </w:t>
      </w:r>
    </w:p>
    <w:p w14:paraId="57EA92B8" w14:textId="24463CEC" w:rsidR="002E7580" w:rsidRDefault="002E7580" w:rsidP="238E9339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1E733910">
        <w:rPr>
          <w:sz w:val="28"/>
          <w:szCs w:val="28"/>
        </w:rPr>
        <w:t xml:space="preserve">Approval of Minutes of </w:t>
      </w:r>
      <w:r w:rsidR="00252336" w:rsidRPr="1E733910">
        <w:rPr>
          <w:sz w:val="28"/>
          <w:szCs w:val="28"/>
        </w:rPr>
        <w:t>Ju</w:t>
      </w:r>
      <w:r w:rsidR="467D95F7" w:rsidRPr="1E733910">
        <w:rPr>
          <w:sz w:val="28"/>
          <w:szCs w:val="28"/>
        </w:rPr>
        <w:t xml:space="preserve">ly </w:t>
      </w:r>
      <w:r w:rsidR="0076245F">
        <w:rPr>
          <w:sz w:val="28"/>
          <w:szCs w:val="28"/>
        </w:rPr>
        <w:t>16</w:t>
      </w:r>
      <w:r w:rsidR="00D537AA" w:rsidRPr="1E733910">
        <w:rPr>
          <w:sz w:val="28"/>
          <w:szCs w:val="28"/>
        </w:rPr>
        <w:t xml:space="preserve">, </w:t>
      </w:r>
      <w:proofErr w:type="gramStart"/>
      <w:r w:rsidR="00D537AA" w:rsidRPr="1E733910">
        <w:rPr>
          <w:sz w:val="28"/>
          <w:szCs w:val="28"/>
        </w:rPr>
        <w:t>2026</w:t>
      </w:r>
      <w:proofErr w:type="gramEnd"/>
      <w:r w:rsidR="00D537AA" w:rsidRPr="1E733910">
        <w:rPr>
          <w:sz w:val="28"/>
          <w:szCs w:val="28"/>
        </w:rPr>
        <w:t xml:space="preserve"> </w:t>
      </w:r>
      <w:r w:rsidRPr="1E733910">
        <w:rPr>
          <w:sz w:val="28"/>
          <w:szCs w:val="28"/>
        </w:rPr>
        <w:t xml:space="preserve">Regular Meeting </w:t>
      </w:r>
    </w:p>
    <w:p w14:paraId="5FD2BE0D" w14:textId="395A371D" w:rsidR="003610CB" w:rsidRPr="000825C5" w:rsidRDefault="002E7580" w:rsidP="238E9339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0825C5">
        <w:rPr>
          <w:sz w:val="28"/>
          <w:szCs w:val="28"/>
        </w:rPr>
        <w:t xml:space="preserve">Approval of Claims  </w:t>
      </w:r>
      <w:r w:rsidR="00796E89" w:rsidRPr="000825C5">
        <w:rPr>
          <w:sz w:val="28"/>
          <w:szCs w:val="28"/>
        </w:rPr>
        <w:t xml:space="preserve">        </w:t>
      </w:r>
      <w:r w:rsidR="00F0135C" w:rsidRPr="000825C5">
        <w:rPr>
          <w:sz w:val="28"/>
          <w:szCs w:val="28"/>
        </w:rPr>
        <w:t xml:space="preserve">         </w:t>
      </w:r>
    </w:p>
    <w:p w14:paraId="1C2285C2" w14:textId="77777777" w:rsidR="002E7580" w:rsidRPr="000825C5" w:rsidRDefault="002E7580" w:rsidP="002E758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</w:p>
    <w:p w14:paraId="1E610227" w14:textId="77777777" w:rsidR="00196632" w:rsidRPr="000825C5" w:rsidRDefault="77176017" w:rsidP="771760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>II.</w:t>
      </w:r>
      <w:r w:rsidR="002E7580">
        <w:tab/>
      </w:r>
      <w:r w:rsidRPr="77176017">
        <w:rPr>
          <w:color w:val="000000" w:themeColor="text1"/>
          <w:sz w:val="28"/>
          <w:szCs w:val="28"/>
        </w:rPr>
        <w:t xml:space="preserve">Public Comment (Limited to 3 minutes per person, Public called in the order Comment Request was submitted, total allotted time for Public Comment 30 minutes) </w:t>
      </w:r>
    </w:p>
    <w:p w14:paraId="4E4E81E6" w14:textId="77777777" w:rsidR="00196632" w:rsidRPr="000825C5" w:rsidRDefault="00196632" w:rsidP="0019663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ind w:left="720" w:hanging="720"/>
        <w:rPr>
          <w:color w:val="000000"/>
          <w:sz w:val="28"/>
          <w:szCs w:val="28"/>
        </w:rPr>
      </w:pPr>
    </w:p>
    <w:p w14:paraId="59B6B37B" w14:textId="0DE6809B" w:rsidR="001F243D" w:rsidRPr="000825C5" w:rsidRDefault="00D44290" w:rsidP="001F243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D44290">
        <w:rPr>
          <w:color w:val="000000"/>
          <w:sz w:val="28"/>
          <w:szCs w:val="28"/>
        </w:rPr>
        <w:t>I</w:t>
      </w:r>
      <w:r w:rsidR="00B27FBE">
        <w:rPr>
          <w:color w:val="000000"/>
          <w:sz w:val="28"/>
          <w:szCs w:val="28"/>
        </w:rPr>
        <w:t>II</w:t>
      </w:r>
      <w:r w:rsidRPr="00D44290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  <w:r w:rsidR="002E7580" w:rsidRPr="000825C5">
        <w:rPr>
          <w:sz w:val="28"/>
          <w:szCs w:val="28"/>
        </w:rPr>
        <w:t>Chair's Report</w:t>
      </w:r>
    </w:p>
    <w:p w14:paraId="295EA503" w14:textId="024B0AA2" w:rsidR="00BA5396" w:rsidRPr="000825C5" w:rsidRDefault="77176017" w:rsidP="238E9339">
      <w:pPr>
        <w:pStyle w:val="ListParagraph"/>
        <w:widowControl w:val="0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>Proclamation DuPage County Sheriff’s Office, Milton Township’s Deputy Hodge</w:t>
      </w:r>
    </w:p>
    <w:p w14:paraId="26270D16" w14:textId="4D18FBC4" w:rsidR="00BA5396" w:rsidRPr="000825C5" w:rsidRDefault="77176017" w:rsidP="238E9339">
      <w:pPr>
        <w:pStyle w:val="ListParagraph"/>
        <w:widowControl w:val="0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 xml:space="preserve">Welcome DuPage County Sheriff’s Office, Milton Township’s Deputy Severino </w:t>
      </w:r>
    </w:p>
    <w:p w14:paraId="05681D8C" w14:textId="4FE5A4CD" w:rsidR="00BA5396" w:rsidRPr="000825C5" w:rsidRDefault="77176017" w:rsidP="238E9339">
      <w:pPr>
        <w:pStyle w:val="ListParagraph"/>
        <w:widowControl w:val="0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 xml:space="preserve">Chair’s Report </w:t>
      </w:r>
    </w:p>
    <w:p w14:paraId="424B425C" w14:textId="68FA96A2" w:rsidR="77176017" w:rsidRDefault="77176017" w:rsidP="77176017">
      <w:pPr>
        <w:pStyle w:val="ListParagraph"/>
        <w:widowControl w:val="0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 xml:space="preserve">General Assistance </w:t>
      </w:r>
    </w:p>
    <w:p w14:paraId="02444DDB" w14:textId="77777777" w:rsidR="00D44290" w:rsidRDefault="00D44290" w:rsidP="002E758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/>
          <w:sz w:val="28"/>
          <w:szCs w:val="28"/>
        </w:rPr>
      </w:pPr>
    </w:p>
    <w:p w14:paraId="656D5335" w14:textId="5EE06205" w:rsidR="002E7580" w:rsidRPr="000825C5" w:rsidRDefault="00B27FBE" w:rsidP="002E758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 w:rsidR="00D44290" w:rsidRPr="000825C5">
        <w:rPr>
          <w:sz w:val="28"/>
          <w:szCs w:val="28"/>
        </w:rPr>
        <w:t xml:space="preserve">V. </w:t>
      </w:r>
      <w:r w:rsidR="00D44290">
        <w:rPr>
          <w:sz w:val="28"/>
          <w:szCs w:val="28"/>
        </w:rPr>
        <w:t xml:space="preserve">      </w:t>
      </w:r>
      <w:r w:rsidR="002E7580" w:rsidRPr="000825C5">
        <w:rPr>
          <w:color w:val="000000"/>
          <w:sz w:val="28"/>
          <w:szCs w:val="28"/>
        </w:rPr>
        <w:t>Reports</w:t>
      </w:r>
    </w:p>
    <w:p w14:paraId="29577C60" w14:textId="2B16F979" w:rsidR="00E7099F" w:rsidRPr="000825C5" w:rsidRDefault="002E7580" w:rsidP="238E9339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0825C5">
        <w:rPr>
          <w:sz w:val="28"/>
          <w:szCs w:val="28"/>
        </w:rPr>
        <w:t>Town Clerk Report/Comments</w:t>
      </w:r>
      <w:r w:rsidR="59514C67" w:rsidRPr="000825C5">
        <w:rPr>
          <w:sz w:val="28"/>
          <w:szCs w:val="28"/>
        </w:rPr>
        <w:t xml:space="preserve"> (</w:t>
      </w:r>
      <w:r w:rsidR="17F1507E" w:rsidRPr="000825C5">
        <w:rPr>
          <w:sz w:val="28"/>
          <w:szCs w:val="28"/>
        </w:rPr>
        <w:t xml:space="preserve">Clerk </w:t>
      </w:r>
      <w:r w:rsidR="59514C67" w:rsidRPr="000825C5">
        <w:rPr>
          <w:sz w:val="28"/>
          <w:szCs w:val="28"/>
        </w:rPr>
        <w:t>Bailey)</w:t>
      </w:r>
      <w:r w:rsidR="00E7099F" w:rsidRPr="000825C5">
        <w:rPr>
          <w:sz w:val="28"/>
          <w:szCs w:val="28"/>
        </w:rPr>
        <w:t xml:space="preserve">  </w:t>
      </w:r>
    </w:p>
    <w:p w14:paraId="7E27B675" w14:textId="18C9944A" w:rsidR="00E7099F" w:rsidRPr="00840354" w:rsidRDefault="77176017" w:rsidP="004157FD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sz w:val="28"/>
          <w:szCs w:val="28"/>
        </w:rPr>
        <w:t xml:space="preserve">Trustees Report/Comments (Trustees McGowen, McGrath, Pitts, Siemer) </w:t>
      </w:r>
    </w:p>
    <w:p w14:paraId="2E07A3FA" w14:textId="09C8F712" w:rsidR="77176017" w:rsidRDefault="77176017" w:rsidP="77176017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>Highway Commissioner Report (Commissioner Drew)</w:t>
      </w:r>
    </w:p>
    <w:p w14:paraId="42542CBA" w14:textId="2E32B64E" w:rsidR="77176017" w:rsidRDefault="77176017" w:rsidP="77176017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>Milton Township Food Pantry Report (Director Sezenov)</w:t>
      </w:r>
    </w:p>
    <w:p w14:paraId="4F278985" w14:textId="3FF76BA8" w:rsidR="77176017" w:rsidRDefault="77176017" w:rsidP="77176017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 xml:space="preserve">Milton Township Special Police (Officer Hodge) </w:t>
      </w:r>
    </w:p>
    <w:p w14:paraId="5188DF6D" w14:textId="50F6F6C2" w:rsidR="77176017" w:rsidRDefault="77176017" w:rsidP="77176017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color w:val="000000" w:themeColor="text1"/>
          <w:sz w:val="28"/>
          <w:szCs w:val="28"/>
        </w:rPr>
      </w:pPr>
      <w:r w:rsidRPr="77176017">
        <w:rPr>
          <w:color w:val="000000" w:themeColor="text1"/>
          <w:sz w:val="28"/>
          <w:szCs w:val="28"/>
        </w:rPr>
        <w:t>CERT Report (Director Sezenov)</w:t>
      </w:r>
    </w:p>
    <w:p w14:paraId="60AC836A" w14:textId="77777777" w:rsidR="00AE79B5" w:rsidRDefault="00AE79B5" w:rsidP="004157FD">
      <w:pPr>
        <w:pStyle w:val="ListParagraph"/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</w:p>
    <w:p w14:paraId="1DFFC8E4" w14:textId="77505A7E" w:rsidR="00B27FBE" w:rsidRDefault="00B27FBE" w:rsidP="004157F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4157FD">
        <w:rPr>
          <w:sz w:val="28"/>
          <w:szCs w:val="28"/>
        </w:rPr>
        <w:t>V.</w:t>
      </w:r>
      <w:r w:rsidRPr="004157FD">
        <w:rPr>
          <w:sz w:val="28"/>
          <w:szCs w:val="28"/>
        </w:rPr>
        <w:tab/>
        <w:t>Unfinished Business</w:t>
      </w:r>
    </w:p>
    <w:p w14:paraId="4389B90C" w14:textId="60E8F3C7" w:rsidR="000921F9" w:rsidRPr="0020408C" w:rsidRDefault="77176017" w:rsidP="77176017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 xml:space="preserve">Weed ordinance update </w:t>
      </w:r>
    </w:p>
    <w:p w14:paraId="3A6DA88D" w14:textId="1AF10AC0" w:rsidR="000921F9" w:rsidRPr="0020408C" w:rsidRDefault="77176017" w:rsidP="77176017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lastRenderedPageBreak/>
        <w:t>Organizational Chart</w:t>
      </w:r>
    </w:p>
    <w:p w14:paraId="7D143A36" w14:textId="74C0B355" w:rsidR="000921F9" w:rsidRPr="0020408C" w:rsidRDefault="77176017" w:rsidP="77176017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>Job Description updates</w:t>
      </w:r>
    </w:p>
    <w:p w14:paraId="52B05607" w14:textId="2FA25BAF" w:rsidR="000A44FE" w:rsidRDefault="77176017" w:rsidP="77176017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>Service and Space Requirements Analysis Update: Patrick Brosnan AIA NCARB, Lopez &amp; Brosnan</w:t>
      </w:r>
    </w:p>
    <w:p w14:paraId="44DDBF9F" w14:textId="1617660B" w:rsidR="006821E9" w:rsidRPr="002B0CE4" w:rsidRDefault="000623C4" w:rsidP="77176017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 xml:space="preserve">Declassify minutes from executive sessions of </w:t>
      </w:r>
      <w:r w:rsidR="00FF77C8">
        <w:rPr>
          <w:sz w:val="28"/>
          <w:szCs w:val="28"/>
        </w:rPr>
        <w:t xml:space="preserve">April 18, </w:t>
      </w:r>
      <w:proofErr w:type="gramStart"/>
      <w:r w:rsidR="00FF77C8">
        <w:rPr>
          <w:sz w:val="28"/>
          <w:szCs w:val="28"/>
        </w:rPr>
        <w:t>2023</w:t>
      </w:r>
      <w:proofErr w:type="gramEnd"/>
      <w:r w:rsidR="00FF77C8">
        <w:rPr>
          <w:sz w:val="28"/>
          <w:szCs w:val="28"/>
        </w:rPr>
        <w:t xml:space="preserve"> and October 8, 2024</w:t>
      </w:r>
    </w:p>
    <w:p w14:paraId="39E0B3BD" w14:textId="34C3D87D" w:rsidR="000A44FE" w:rsidRPr="002B0CE4" w:rsidRDefault="77176017" w:rsidP="00F759A0">
      <w:pPr>
        <w:rPr>
          <w:sz w:val="28"/>
          <w:szCs w:val="28"/>
        </w:rPr>
      </w:pPr>
      <w:r w:rsidRPr="77176017">
        <w:rPr>
          <w:sz w:val="28"/>
          <w:szCs w:val="28"/>
        </w:rPr>
        <w:t xml:space="preserve">    </w:t>
      </w:r>
    </w:p>
    <w:p w14:paraId="0D03DC05" w14:textId="4C13E723" w:rsidR="00610D33" w:rsidRPr="00953DCB" w:rsidRDefault="77176017" w:rsidP="00953DC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</w:pPr>
      <w:r w:rsidRPr="77176017">
        <w:rPr>
          <w:sz w:val="28"/>
          <w:szCs w:val="28"/>
        </w:rPr>
        <w:t>VI.</w:t>
      </w:r>
      <w:r w:rsidR="002E7580">
        <w:tab/>
      </w:r>
      <w:r w:rsidRPr="77176017">
        <w:rPr>
          <w:sz w:val="28"/>
          <w:szCs w:val="28"/>
        </w:rPr>
        <w:t xml:space="preserve">New Business  </w:t>
      </w:r>
    </w:p>
    <w:p w14:paraId="35AF3E73" w14:textId="5FE6FDA7" w:rsidR="77176017" w:rsidRDefault="77176017" w:rsidP="77176017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>Township Response to DuPage County concerning Gaming</w:t>
      </w:r>
    </w:p>
    <w:p w14:paraId="623B3C22" w14:textId="77777777" w:rsidR="00252336" w:rsidRDefault="00252336" w:rsidP="00252336">
      <w:pPr>
        <w:pStyle w:val="ListParagraph"/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</w:p>
    <w:p w14:paraId="01FB5BFC" w14:textId="045BC3F8" w:rsidR="0000660A" w:rsidRPr="0000660A" w:rsidRDefault="00252336" w:rsidP="0000660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>VII</w:t>
      </w:r>
      <w:proofErr w:type="gramStart"/>
      <w:r>
        <w:rPr>
          <w:sz w:val="28"/>
          <w:szCs w:val="28"/>
        </w:rPr>
        <w:t>.</w:t>
      </w:r>
      <w:r w:rsidR="00177320" w:rsidRPr="00252336">
        <w:rPr>
          <w:sz w:val="28"/>
          <w:szCs w:val="28"/>
        </w:rPr>
        <w:t xml:space="preserve">  </w:t>
      </w:r>
      <w:r w:rsidR="0000660A" w:rsidRPr="0000660A">
        <w:rPr>
          <w:sz w:val="28"/>
          <w:szCs w:val="28"/>
        </w:rPr>
        <w:t>Executive</w:t>
      </w:r>
      <w:proofErr w:type="gramEnd"/>
      <w:r w:rsidR="0000660A" w:rsidRPr="0000660A">
        <w:rPr>
          <w:sz w:val="28"/>
          <w:szCs w:val="28"/>
        </w:rPr>
        <w:t xml:space="preserve"> Session  </w:t>
      </w:r>
      <w:r w:rsidR="000257D4">
        <w:rPr>
          <w:sz w:val="28"/>
          <w:szCs w:val="28"/>
        </w:rPr>
        <w:t xml:space="preserve"> </w:t>
      </w:r>
    </w:p>
    <w:p w14:paraId="05A1F5F3" w14:textId="50BCBA3A" w:rsidR="00793C3D" w:rsidRPr="00445E3D" w:rsidRDefault="77176017" w:rsidP="00445E3D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 xml:space="preserve">Discussion of acquisition and disposition of property pursuant to 5 ILCS 120/2(c)(5) and (6)   </w:t>
      </w:r>
      <w:r w:rsidRPr="00445E3D">
        <w:rPr>
          <w:sz w:val="28"/>
          <w:szCs w:val="28"/>
        </w:rPr>
        <w:t xml:space="preserve"> </w:t>
      </w:r>
    </w:p>
    <w:p w14:paraId="0D555558" w14:textId="77777777" w:rsidR="00E7596E" w:rsidRDefault="0000660A" w:rsidP="0000660A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00793C3D">
        <w:rPr>
          <w:sz w:val="28"/>
          <w:szCs w:val="28"/>
        </w:rPr>
        <w:t xml:space="preserve">Personnel, pursuant to 5 ILCS 120/2(c)(1) </w:t>
      </w:r>
    </w:p>
    <w:p w14:paraId="53B85ECB" w14:textId="77777777" w:rsidR="00AC1381" w:rsidRDefault="00AC1381" w:rsidP="0000660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</w:p>
    <w:p w14:paraId="75948B13" w14:textId="4ABB21CD" w:rsidR="001E344C" w:rsidRPr="001E344C" w:rsidRDefault="77176017" w:rsidP="771760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 w:rsidRPr="77176017">
        <w:rPr>
          <w:sz w:val="28"/>
          <w:szCs w:val="28"/>
        </w:rPr>
        <w:t xml:space="preserve">VIII. Matters </w:t>
      </w:r>
      <w:proofErr w:type="gramStart"/>
      <w:r w:rsidRPr="77176017">
        <w:rPr>
          <w:sz w:val="28"/>
          <w:szCs w:val="28"/>
        </w:rPr>
        <w:t>Referred</w:t>
      </w:r>
      <w:proofErr w:type="gramEnd"/>
      <w:r w:rsidRPr="77176017">
        <w:rPr>
          <w:sz w:val="28"/>
          <w:szCs w:val="28"/>
        </w:rPr>
        <w:t xml:space="preserve"> from Executive Session </w:t>
      </w:r>
    </w:p>
    <w:p w14:paraId="018C6BE2" w14:textId="77777777" w:rsidR="002049B8" w:rsidRDefault="002049B8" w:rsidP="00AC13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</w:p>
    <w:p w14:paraId="1602D900" w14:textId="51ED4488" w:rsidR="00F003F0" w:rsidRDefault="00F003F0" w:rsidP="00AC13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>IX</w:t>
      </w:r>
      <w:proofErr w:type="gramStart"/>
      <w:r>
        <w:rPr>
          <w:sz w:val="28"/>
          <w:szCs w:val="28"/>
        </w:rPr>
        <w:t>.  Adjournment</w:t>
      </w:r>
      <w:proofErr w:type="gramEnd"/>
    </w:p>
    <w:p w14:paraId="1DE397A5" w14:textId="77777777" w:rsidR="002049B8" w:rsidRPr="000825C5" w:rsidRDefault="002049B8" w:rsidP="00AC13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020"/>
        </w:tabs>
        <w:rPr>
          <w:sz w:val="28"/>
          <w:szCs w:val="28"/>
        </w:rPr>
      </w:pPr>
    </w:p>
    <w:p w14:paraId="2743B38B" w14:textId="7094C7EA" w:rsidR="002E7580" w:rsidRPr="000825C5" w:rsidRDefault="002E7580" w:rsidP="4997FB1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200"/>
          <w:tab w:val="left" w:pos="8640"/>
        </w:tabs>
        <w:rPr>
          <w:b/>
          <w:bCs/>
          <w:sz w:val="28"/>
          <w:szCs w:val="28"/>
          <w:u w:val="single"/>
        </w:rPr>
      </w:pPr>
      <w:r w:rsidRPr="000825C5">
        <w:rPr>
          <w:sz w:val="28"/>
          <w:szCs w:val="28"/>
        </w:rPr>
        <w:t>Signed:</w:t>
      </w:r>
      <w:r w:rsidRPr="000825C5">
        <w:rPr>
          <w:sz w:val="28"/>
          <w:szCs w:val="28"/>
        </w:rPr>
        <w:tab/>
      </w:r>
      <w:r w:rsidRPr="000825C5">
        <w:rPr>
          <w:sz w:val="28"/>
          <w:szCs w:val="28"/>
        </w:rPr>
        <w:tab/>
      </w:r>
      <w:r w:rsidRPr="000825C5">
        <w:rPr>
          <w:rFonts w:ascii="Brush Script MT" w:hAnsi="Brush Script MT"/>
          <w:sz w:val="28"/>
          <w:szCs w:val="28"/>
          <w:u w:val="single"/>
        </w:rPr>
        <w:t xml:space="preserve">Dan Bailey       </w:t>
      </w:r>
      <w:r w:rsidRPr="000825C5">
        <w:rPr>
          <w:sz w:val="28"/>
          <w:szCs w:val="28"/>
        </w:rPr>
        <w:tab/>
        <w:t xml:space="preserve">Date: </w:t>
      </w:r>
      <w:r w:rsidR="00915F7A">
        <w:rPr>
          <w:sz w:val="28"/>
          <w:szCs w:val="28"/>
        </w:rPr>
        <w:t>7/16</w:t>
      </w:r>
      <w:r w:rsidR="68FCDAD4" w:rsidRPr="000825C5">
        <w:rPr>
          <w:sz w:val="28"/>
          <w:szCs w:val="28"/>
        </w:rPr>
        <w:t>/</w:t>
      </w:r>
      <w:r w:rsidRPr="000825C5">
        <w:rPr>
          <w:sz w:val="28"/>
          <w:szCs w:val="28"/>
        </w:rPr>
        <w:t>202</w:t>
      </w:r>
      <w:r w:rsidR="00955ECA" w:rsidRPr="000825C5">
        <w:rPr>
          <w:sz w:val="28"/>
          <w:szCs w:val="28"/>
        </w:rPr>
        <w:t>6</w:t>
      </w:r>
      <w:r w:rsidRPr="000825C5">
        <w:rPr>
          <w:sz w:val="28"/>
          <w:szCs w:val="28"/>
        </w:rPr>
        <w:tab/>
      </w:r>
    </w:p>
    <w:p w14:paraId="10EC9F06" w14:textId="39CB89C1" w:rsidR="00CA062F" w:rsidRPr="000825C5" w:rsidRDefault="002E7580" w:rsidP="238E933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7200"/>
          <w:tab w:val="left" w:pos="8640"/>
        </w:tabs>
        <w:spacing w:before="120" w:after="120" w:line="240" w:lineRule="atLeast"/>
        <w:textAlignment w:val="auto"/>
        <w:rPr>
          <w:sz w:val="28"/>
          <w:szCs w:val="28"/>
        </w:rPr>
      </w:pPr>
      <w:r w:rsidRPr="000825C5">
        <w:rPr>
          <w:sz w:val="28"/>
          <w:szCs w:val="28"/>
        </w:rPr>
        <w:t xml:space="preserve">                          </w:t>
      </w:r>
      <w:r w:rsidRPr="000825C5">
        <w:rPr>
          <w:sz w:val="28"/>
          <w:szCs w:val="28"/>
        </w:rPr>
        <w:tab/>
        <w:t>Dan Bailey, Town Clerk</w:t>
      </w:r>
    </w:p>
    <w:sectPr w:rsidR="00CA062F" w:rsidRPr="000825C5" w:rsidSect="007E0941">
      <w:headerReference w:type="default" r:id="rId11"/>
      <w:footerReference w:type="default" r:id="rId12"/>
      <w:pgSz w:w="12240" w:h="15840" w:code="1"/>
      <w:pgMar w:top="1440" w:right="1440" w:bottom="1440" w:left="1440" w:header="173" w:footer="90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23BF" w14:textId="77777777" w:rsidR="006225E8" w:rsidRDefault="006225E8">
      <w:r>
        <w:separator/>
      </w:r>
    </w:p>
  </w:endnote>
  <w:endnote w:type="continuationSeparator" w:id="0">
    <w:p w14:paraId="49025745" w14:textId="77777777" w:rsidR="006225E8" w:rsidRDefault="0062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74D0" w14:textId="0F0BBDEC" w:rsidR="007C6BE0" w:rsidRPr="00C413B8" w:rsidRDefault="007C6BE0">
    <w:pPr>
      <w:widowControl w:val="0"/>
      <w:tabs>
        <w:tab w:val="center" w:pos="5220"/>
        <w:tab w:val="right" w:pos="10440"/>
      </w:tabs>
      <w:rPr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A9B25" w14:textId="77777777" w:rsidR="006225E8" w:rsidRDefault="006225E8">
      <w:r>
        <w:separator/>
      </w:r>
    </w:p>
  </w:footnote>
  <w:footnote w:type="continuationSeparator" w:id="0">
    <w:p w14:paraId="41D832D3" w14:textId="77777777" w:rsidR="006225E8" w:rsidRDefault="00622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09843" w14:textId="24CBB253" w:rsidR="04754B7C" w:rsidRPr="007E0941" w:rsidRDefault="007E0941" w:rsidP="007E0941">
    <w:pPr>
      <w:pStyle w:val="Header"/>
    </w:pPr>
    <w:r w:rsidRPr="007E0941">
      <w:rPr>
        <w:noProof/>
      </w:rPr>
      <w:drawing>
        <wp:anchor distT="0" distB="0" distL="114300" distR="114300" simplePos="0" relativeHeight="251658240" behindDoc="0" locked="0" layoutInCell="1" allowOverlap="1" wp14:anchorId="3584D8A5" wp14:editId="029AADCA">
          <wp:simplePos x="0" y="0"/>
          <wp:positionH relativeFrom="column">
            <wp:posOffset>-171450</wp:posOffset>
          </wp:positionH>
          <wp:positionV relativeFrom="paragraph">
            <wp:posOffset>112395</wp:posOffset>
          </wp:positionV>
          <wp:extent cx="6628133" cy="692150"/>
          <wp:effectExtent l="0" t="0" r="1270" b="0"/>
          <wp:wrapSquare wrapText="bothSides"/>
          <wp:docPr id="15008270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8133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87F"/>
    <w:multiLevelType w:val="hybridMultilevel"/>
    <w:tmpl w:val="CA246390"/>
    <w:lvl w:ilvl="0" w:tplc="048E1E10">
      <w:start w:val="1"/>
      <w:numFmt w:val="upperLetter"/>
      <w:lvlText w:val="%1."/>
      <w:lvlJc w:val="left"/>
      <w:pPr>
        <w:ind w:left="162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72F5A"/>
    <w:multiLevelType w:val="hybridMultilevel"/>
    <w:tmpl w:val="4F840A5C"/>
    <w:lvl w:ilvl="0" w:tplc="80FA55D4">
      <w:start w:val="1"/>
      <w:numFmt w:val="upperRoman"/>
      <w:lvlText w:val="%1."/>
      <w:lvlJc w:val="left"/>
      <w:pPr>
        <w:ind w:left="1170" w:hanging="720"/>
      </w:pPr>
    </w:lvl>
    <w:lvl w:ilvl="1" w:tplc="D9F40E46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E8E2C7FE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733E"/>
    <w:multiLevelType w:val="hybridMultilevel"/>
    <w:tmpl w:val="C9044694"/>
    <w:lvl w:ilvl="0" w:tplc="2F1A4E0E">
      <w:start w:val="2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B3214"/>
    <w:multiLevelType w:val="hybridMultilevel"/>
    <w:tmpl w:val="5AFA7AA0"/>
    <w:lvl w:ilvl="0" w:tplc="48368FE8">
      <w:start w:val="1"/>
      <w:numFmt w:val="upperRoman"/>
      <w:lvlText w:val="%1."/>
      <w:lvlJc w:val="left"/>
      <w:pPr>
        <w:ind w:left="1460" w:hanging="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E3F63"/>
    <w:multiLevelType w:val="hybridMultilevel"/>
    <w:tmpl w:val="C5665410"/>
    <w:lvl w:ilvl="0" w:tplc="798A425C">
      <w:start w:val="1"/>
      <w:numFmt w:val="upperLetter"/>
      <w:lvlText w:val="%1."/>
      <w:lvlJc w:val="left"/>
      <w:pPr>
        <w:ind w:left="720" w:hanging="360"/>
      </w:pPr>
    </w:lvl>
    <w:lvl w:ilvl="1" w:tplc="3D02F6C0">
      <w:start w:val="1"/>
      <w:numFmt w:val="lowerLetter"/>
      <w:lvlText w:val="%2."/>
      <w:lvlJc w:val="left"/>
      <w:pPr>
        <w:ind w:left="1440" w:hanging="360"/>
      </w:pPr>
    </w:lvl>
    <w:lvl w:ilvl="2" w:tplc="E2628F44">
      <w:start w:val="1"/>
      <w:numFmt w:val="lowerRoman"/>
      <w:lvlText w:val="%3."/>
      <w:lvlJc w:val="right"/>
      <w:pPr>
        <w:ind w:left="2160" w:hanging="180"/>
      </w:pPr>
    </w:lvl>
    <w:lvl w:ilvl="3" w:tplc="8ADC92BC">
      <w:start w:val="1"/>
      <w:numFmt w:val="decimal"/>
      <w:lvlText w:val="%4."/>
      <w:lvlJc w:val="left"/>
      <w:pPr>
        <w:ind w:left="2880" w:hanging="360"/>
      </w:pPr>
    </w:lvl>
    <w:lvl w:ilvl="4" w:tplc="D30048F0">
      <w:start w:val="1"/>
      <w:numFmt w:val="lowerLetter"/>
      <w:lvlText w:val="%5."/>
      <w:lvlJc w:val="left"/>
      <w:pPr>
        <w:ind w:left="3600" w:hanging="360"/>
      </w:pPr>
    </w:lvl>
    <w:lvl w:ilvl="5" w:tplc="B09E0E92">
      <w:start w:val="1"/>
      <w:numFmt w:val="lowerRoman"/>
      <w:lvlText w:val="%6."/>
      <w:lvlJc w:val="right"/>
      <w:pPr>
        <w:ind w:left="4320" w:hanging="180"/>
      </w:pPr>
    </w:lvl>
    <w:lvl w:ilvl="6" w:tplc="5EE87620">
      <w:start w:val="1"/>
      <w:numFmt w:val="decimal"/>
      <w:lvlText w:val="%7."/>
      <w:lvlJc w:val="left"/>
      <w:pPr>
        <w:ind w:left="5040" w:hanging="360"/>
      </w:pPr>
    </w:lvl>
    <w:lvl w:ilvl="7" w:tplc="33A47AFE">
      <w:start w:val="1"/>
      <w:numFmt w:val="lowerLetter"/>
      <w:lvlText w:val="%8."/>
      <w:lvlJc w:val="left"/>
      <w:pPr>
        <w:ind w:left="5760" w:hanging="360"/>
      </w:pPr>
    </w:lvl>
    <w:lvl w:ilvl="8" w:tplc="BE5EA9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67FE"/>
    <w:multiLevelType w:val="hybridMultilevel"/>
    <w:tmpl w:val="E7AE8216"/>
    <w:lvl w:ilvl="0" w:tplc="F992217C">
      <w:start w:val="1"/>
      <w:numFmt w:val="upperLetter"/>
      <w:lvlText w:val="%1."/>
      <w:lvlJc w:val="left"/>
      <w:pPr>
        <w:ind w:left="720" w:hanging="360"/>
      </w:pPr>
    </w:lvl>
    <w:lvl w:ilvl="1" w:tplc="0CE60EAC">
      <w:start w:val="1"/>
      <w:numFmt w:val="lowerLetter"/>
      <w:lvlText w:val="%2."/>
      <w:lvlJc w:val="left"/>
      <w:pPr>
        <w:ind w:left="1440" w:hanging="360"/>
      </w:pPr>
    </w:lvl>
    <w:lvl w:ilvl="2" w:tplc="4B72CD3C">
      <w:start w:val="1"/>
      <w:numFmt w:val="lowerRoman"/>
      <w:lvlText w:val="%3."/>
      <w:lvlJc w:val="right"/>
      <w:pPr>
        <w:ind w:left="2160" w:hanging="180"/>
      </w:pPr>
    </w:lvl>
    <w:lvl w:ilvl="3" w:tplc="FED498F0">
      <w:start w:val="1"/>
      <w:numFmt w:val="decimal"/>
      <w:lvlText w:val="%4."/>
      <w:lvlJc w:val="left"/>
      <w:pPr>
        <w:ind w:left="2880" w:hanging="360"/>
      </w:pPr>
    </w:lvl>
    <w:lvl w:ilvl="4" w:tplc="9530C1E2">
      <w:start w:val="1"/>
      <w:numFmt w:val="lowerLetter"/>
      <w:lvlText w:val="%5."/>
      <w:lvlJc w:val="left"/>
      <w:pPr>
        <w:ind w:left="3600" w:hanging="360"/>
      </w:pPr>
    </w:lvl>
    <w:lvl w:ilvl="5" w:tplc="90C0AE42">
      <w:start w:val="1"/>
      <w:numFmt w:val="lowerRoman"/>
      <w:lvlText w:val="%6."/>
      <w:lvlJc w:val="right"/>
      <w:pPr>
        <w:ind w:left="4320" w:hanging="180"/>
      </w:pPr>
    </w:lvl>
    <w:lvl w:ilvl="6" w:tplc="AE28C954">
      <w:start w:val="1"/>
      <w:numFmt w:val="decimal"/>
      <w:lvlText w:val="%7."/>
      <w:lvlJc w:val="left"/>
      <w:pPr>
        <w:ind w:left="5040" w:hanging="360"/>
      </w:pPr>
    </w:lvl>
    <w:lvl w:ilvl="7" w:tplc="484AD718">
      <w:start w:val="1"/>
      <w:numFmt w:val="lowerLetter"/>
      <w:lvlText w:val="%8."/>
      <w:lvlJc w:val="left"/>
      <w:pPr>
        <w:ind w:left="5760" w:hanging="360"/>
      </w:pPr>
    </w:lvl>
    <w:lvl w:ilvl="8" w:tplc="72E67F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E02"/>
    <w:multiLevelType w:val="hybridMultilevel"/>
    <w:tmpl w:val="1BC47942"/>
    <w:lvl w:ilvl="0" w:tplc="3A5A224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019EB"/>
    <w:multiLevelType w:val="hybridMultilevel"/>
    <w:tmpl w:val="322AC446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FA3459"/>
    <w:multiLevelType w:val="hybridMultilevel"/>
    <w:tmpl w:val="E4D667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2A4CAE"/>
    <w:multiLevelType w:val="hybridMultilevel"/>
    <w:tmpl w:val="C1488FA0"/>
    <w:lvl w:ilvl="0" w:tplc="CEF2A74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24DEDB78"/>
    <w:multiLevelType w:val="hybridMultilevel"/>
    <w:tmpl w:val="32BA5DB2"/>
    <w:lvl w:ilvl="0" w:tplc="DFE4BF3C">
      <w:start w:val="1"/>
      <w:numFmt w:val="upperLetter"/>
      <w:lvlText w:val="%1."/>
      <w:lvlJc w:val="left"/>
      <w:pPr>
        <w:ind w:left="720" w:hanging="360"/>
      </w:pPr>
    </w:lvl>
    <w:lvl w:ilvl="1" w:tplc="EAC0726C">
      <w:start w:val="1"/>
      <w:numFmt w:val="lowerLetter"/>
      <w:lvlText w:val="%2."/>
      <w:lvlJc w:val="left"/>
      <w:pPr>
        <w:ind w:left="1440" w:hanging="360"/>
      </w:pPr>
    </w:lvl>
    <w:lvl w:ilvl="2" w:tplc="13108D8E">
      <w:start w:val="1"/>
      <w:numFmt w:val="lowerRoman"/>
      <w:lvlText w:val="%3."/>
      <w:lvlJc w:val="right"/>
      <w:pPr>
        <w:ind w:left="2160" w:hanging="180"/>
      </w:pPr>
    </w:lvl>
    <w:lvl w:ilvl="3" w:tplc="144883AE">
      <w:start w:val="1"/>
      <w:numFmt w:val="decimal"/>
      <w:lvlText w:val="%4."/>
      <w:lvlJc w:val="left"/>
      <w:pPr>
        <w:ind w:left="2880" w:hanging="360"/>
      </w:pPr>
    </w:lvl>
    <w:lvl w:ilvl="4" w:tplc="2DF6C1B4">
      <w:start w:val="1"/>
      <w:numFmt w:val="lowerLetter"/>
      <w:lvlText w:val="%5."/>
      <w:lvlJc w:val="left"/>
      <w:pPr>
        <w:ind w:left="3600" w:hanging="360"/>
      </w:pPr>
    </w:lvl>
    <w:lvl w:ilvl="5" w:tplc="9B5A4362">
      <w:start w:val="1"/>
      <w:numFmt w:val="lowerRoman"/>
      <w:lvlText w:val="%6."/>
      <w:lvlJc w:val="right"/>
      <w:pPr>
        <w:ind w:left="4320" w:hanging="180"/>
      </w:pPr>
    </w:lvl>
    <w:lvl w:ilvl="6" w:tplc="71B0F4C0">
      <w:start w:val="1"/>
      <w:numFmt w:val="decimal"/>
      <w:lvlText w:val="%7."/>
      <w:lvlJc w:val="left"/>
      <w:pPr>
        <w:ind w:left="5040" w:hanging="360"/>
      </w:pPr>
    </w:lvl>
    <w:lvl w:ilvl="7" w:tplc="18A27512">
      <w:start w:val="1"/>
      <w:numFmt w:val="lowerLetter"/>
      <w:lvlText w:val="%8."/>
      <w:lvlJc w:val="left"/>
      <w:pPr>
        <w:ind w:left="5760" w:hanging="360"/>
      </w:pPr>
    </w:lvl>
    <w:lvl w:ilvl="8" w:tplc="928A4A3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35AF8"/>
    <w:multiLevelType w:val="hybridMultilevel"/>
    <w:tmpl w:val="3254092C"/>
    <w:lvl w:ilvl="0" w:tplc="D6E0C7A2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C5D7D"/>
    <w:multiLevelType w:val="hybridMultilevel"/>
    <w:tmpl w:val="E1C8384C"/>
    <w:lvl w:ilvl="0" w:tplc="36408C0A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3C4408"/>
    <w:multiLevelType w:val="hybridMultilevel"/>
    <w:tmpl w:val="4BE2A240"/>
    <w:lvl w:ilvl="0" w:tplc="EEEC8FFC">
      <w:start w:val="6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786C80"/>
    <w:multiLevelType w:val="hybridMultilevel"/>
    <w:tmpl w:val="C566541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E0467"/>
    <w:multiLevelType w:val="hybridMultilevel"/>
    <w:tmpl w:val="9134E97C"/>
    <w:lvl w:ilvl="0" w:tplc="D4487F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5081BA"/>
    <w:multiLevelType w:val="hybridMultilevel"/>
    <w:tmpl w:val="FFFFFFFF"/>
    <w:lvl w:ilvl="0" w:tplc="032AD034">
      <w:start w:val="1"/>
      <w:numFmt w:val="upperLetter"/>
      <w:lvlText w:val="%1."/>
      <w:lvlJc w:val="left"/>
      <w:pPr>
        <w:ind w:left="720" w:hanging="360"/>
      </w:pPr>
    </w:lvl>
    <w:lvl w:ilvl="1" w:tplc="D2DCC22C">
      <w:start w:val="1"/>
      <w:numFmt w:val="lowerLetter"/>
      <w:lvlText w:val="%2."/>
      <w:lvlJc w:val="left"/>
      <w:pPr>
        <w:ind w:left="1440" w:hanging="360"/>
      </w:pPr>
    </w:lvl>
    <w:lvl w:ilvl="2" w:tplc="94A64182">
      <w:start w:val="1"/>
      <w:numFmt w:val="lowerRoman"/>
      <w:lvlText w:val="%3."/>
      <w:lvlJc w:val="right"/>
      <w:pPr>
        <w:ind w:left="2160" w:hanging="180"/>
      </w:pPr>
    </w:lvl>
    <w:lvl w:ilvl="3" w:tplc="77B4D1D0">
      <w:start w:val="1"/>
      <w:numFmt w:val="decimal"/>
      <w:lvlText w:val="%4."/>
      <w:lvlJc w:val="left"/>
      <w:pPr>
        <w:ind w:left="2880" w:hanging="360"/>
      </w:pPr>
    </w:lvl>
    <w:lvl w:ilvl="4" w:tplc="A838D702">
      <w:start w:val="1"/>
      <w:numFmt w:val="lowerLetter"/>
      <w:lvlText w:val="%5."/>
      <w:lvlJc w:val="left"/>
      <w:pPr>
        <w:ind w:left="3600" w:hanging="360"/>
      </w:pPr>
    </w:lvl>
    <w:lvl w:ilvl="5" w:tplc="DEBA4454">
      <w:start w:val="1"/>
      <w:numFmt w:val="lowerRoman"/>
      <w:lvlText w:val="%6."/>
      <w:lvlJc w:val="right"/>
      <w:pPr>
        <w:ind w:left="4320" w:hanging="180"/>
      </w:pPr>
    </w:lvl>
    <w:lvl w:ilvl="6" w:tplc="C92C4F6E">
      <w:start w:val="1"/>
      <w:numFmt w:val="decimal"/>
      <w:lvlText w:val="%7."/>
      <w:lvlJc w:val="left"/>
      <w:pPr>
        <w:ind w:left="5040" w:hanging="360"/>
      </w:pPr>
    </w:lvl>
    <w:lvl w:ilvl="7" w:tplc="9E605F6A">
      <w:start w:val="1"/>
      <w:numFmt w:val="lowerLetter"/>
      <w:lvlText w:val="%8."/>
      <w:lvlJc w:val="left"/>
      <w:pPr>
        <w:ind w:left="5760" w:hanging="360"/>
      </w:pPr>
    </w:lvl>
    <w:lvl w:ilvl="8" w:tplc="C52A8E6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23BF8"/>
    <w:multiLevelType w:val="hybridMultilevel"/>
    <w:tmpl w:val="B22237AA"/>
    <w:lvl w:ilvl="0" w:tplc="BD8AF026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C8192C"/>
    <w:multiLevelType w:val="hybridMultilevel"/>
    <w:tmpl w:val="AC8C2C3A"/>
    <w:lvl w:ilvl="0" w:tplc="4D9CB858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E27F09"/>
    <w:multiLevelType w:val="hybridMultilevel"/>
    <w:tmpl w:val="AC6425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01B02"/>
    <w:multiLevelType w:val="hybridMultilevel"/>
    <w:tmpl w:val="E7AE821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07B42"/>
    <w:multiLevelType w:val="hybridMultilevel"/>
    <w:tmpl w:val="FF6A24BA"/>
    <w:lvl w:ilvl="0" w:tplc="6F1C169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E4754C"/>
    <w:multiLevelType w:val="hybridMultilevel"/>
    <w:tmpl w:val="037AA1FC"/>
    <w:lvl w:ilvl="0" w:tplc="B0F89544">
      <w:start w:val="1"/>
      <w:numFmt w:val="upperLetter"/>
      <w:lvlText w:val="%1."/>
      <w:lvlJc w:val="left"/>
      <w:pPr>
        <w:ind w:left="720" w:hanging="360"/>
      </w:pPr>
    </w:lvl>
    <w:lvl w:ilvl="1" w:tplc="E54E7FC2">
      <w:start w:val="1"/>
      <w:numFmt w:val="lowerLetter"/>
      <w:lvlText w:val="%2."/>
      <w:lvlJc w:val="left"/>
      <w:pPr>
        <w:ind w:left="1440" w:hanging="360"/>
      </w:pPr>
    </w:lvl>
    <w:lvl w:ilvl="2" w:tplc="BC70CD80">
      <w:start w:val="1"/>
      <w:numFmt w:val="lowerRoman"/>
      <w:lvlText w:val="%3."/>
      <w:lvlJc w:val="right"/>
      <w:pPr>
        <w:ind w:left="2160" w:hanging="180"/>
      </w:pPr>
    </w:lvl>
    <w:lvl w:ilvl="3" w:tplc="59F20D62">
      <w:start w:val="1"/>
      <w:numFmt w:val="decimal"/>
      <w:lvlText w:val="%4."/>
      <w:lvlJc w:val="left"/>
      <w:pPr>
        <w:ind w:left="2880" w:hanging="360"/>
      </w:pPr>
    </w:lvl>
    <w:lvl w:ilvl="4" w:tplc="ECD2E5E4">
      <w:start w:val="1"/>
      <w:numFmt w:val="lowerLetter"/>
      <w:lvlText w:val="%5."/>
      <w:lvlJc w:val="left"/>
      <w:pPr>
        <w:ind w:left="3600" w:hanging="360"/>
      </w:pPr>
    </w:lvl>
    <w:lvl w:ilvl="5" w:tplc="E6E2056C">
      <w:start w:val="1"/>
      <w:numFmt w:val="lowerRoman"/>
      <w:lvlText w:val="%6."/>
      <w:lvlJc w:val="right"/>
      <w:pPr>
        <w:ind w:left="4320" w:hanging="180"/>
      </w:pPr>
    </w:lvl>
    <w:lvl w:ilvl="6" w:tplc="7BFE6134">
      <w:start w:val="1"/>
      <w:numFmt w:val="decimal"/>
      <w:lvlText w:val="%7."/>
      <w:lvlJc w:val="left"/>
      <w:pPr>
        <w:ind w:left="5040" w:hanging="360"/>
      </w:pPr>
    </w:lvl>
    <w:lvl w:ilvl="7" w:tplc="9B0A5512">
      <w:start w:val="1"/>
      <w:numFmt w:val="lowerLetter"/>
      <w:lvlText w:val="%8."/>
      <w:lvlJc w:val="left"/>
      <w:pPr>
        <w:ind w:left="5760" w:hanging="360"/>
      </w:pPr>
    </w:lvl>
    <w:lvl w:ilvl="8" w:tplc="F5DA655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801EB"/>
    <w:multiLevelType w:val="hybridMultilevel"/>
    <w:tmpl w:val="7668F2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704E5"/>
    <w:multiLevelType w:val="hybridMultilevel"/>
    <w:tmpl w:val="CE541ED4"/>
    <w:lvl w:ilvl="0" w:tplc="2A0697AE">
      <w:start w:val="1"/>
      <w:numFmt w:val="upperLetter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8B4EDF"/>
    <w:multiLevelType w:val="hybridMultilevel"/>
    <w:tmpl w:val="1DBC19B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D98A25"/>
    <w:multiLevelType w:val="hybridMultilevel"/>
    <w:tmpl w:val="231C3FD6"/>
    <w:lvl w:ilvl="0" w:tplc="59884B90">
      <w:start w:val="1"/>
      <w:numFmt w:val="upperLetter"/>
      <w:lvlText w:val="%1."/>
      <w:lvlJc w:val="left"/>
      <w:pPr>
        <w:ind w:left="720" w:hanging="360"/>
      </w:pPr>
    </w:lvl>
    <w:lvl w:ilvl="1" w:tplc="3D508CE6">
      <w:start w:val="1"/>
      <w:numFmt w:val="lowerLetter"/>
      <w:lvlText w:val="%2."/>
      <w:lvlJc w:val="left"/>
      <w:pPr>
        <w:ind w:left="1440" w:hanging="360"/>
      </w:pPr>
    </w:lvl>
    <w:lvl w:ilvl="2" w:tplc="E7FA2666">
      <w:start w:val="1"/>
      <w:numFmt w:val="lowerRoman"/>
      <w:lvlText w:val="%3."/>
      <w:lvlJc w:val="right"/>
      <w:pPr>
        <w:ind w:left="2160" w:hanging="180"/>
      </w:pPr>
    </w:lvl>
    <w:lvl w:ilvl="3" w:tplc="841A7160">
      <w:start w:val="1"/>
      <w:numFmt w:val="decimal"/>
      <w:lvlText w:val="%4."/>
      <w:lvlJc w:val="left"/>
      <w:pPr>
        <w:ind w:left="2880" w:hanging="360"/>
      </w:pPr>
    </w:lvl>
    <w:lvl w:ilvl="4" w:tplc="CB564A30">
      <w:start w:val="1"/>
      <w:numFmt w:val="lowerLetter"/>
      <w:lvlText w:val="%5."/>
      <w:lvlJc w:val="left"/>
      <w:pPr>
        <w:ind w:left="3600" w:hanging="360"/>
      </w:pPr>
    </w:lvl>
    <w:lvl w:ilvl="5" w:tplc="9D541A9A">
      <w:start w:val="1"/>
      <w:numFmt w:val="lowerRoman"/>
      <w:lvlText w:val="%6."/>
      <w:lvlJc w:val="right"/>
      <w:pPr>
        <w:ind w:left="4320" w:hanging="180"/>
      </w:pPr>
    </w:lvl>
    <w:lvl w:ilvl="6" w:tplc="D0144B82">
      <w:start w:val="1"/>
      <w:numFmt w:val="decimal"/>
      <w:lvlText w:val="%7."/>
      <w:lvlJc w:val="left"/>
      <w:pPr>
        <w:ind w:left="5040" w:hanging="360"/>
      </w:pPr>
    </w:lvl>
    <w:lvl w:ilvl="7" w:tplc="0E809E9E">
      <w:start w:val="1"/>
      <w:numFmt w:val="lowerLetter"/>
      <w:lvlText w:val="%8."/>
      <w:lvlJc w:val="left"/>
      <w:pPr>
        <w:ind w:left="5760" w:hanging="360"/>
      </w:pPr>
    </w:lvl>
    <w:lvl w:ilvl="8" w:tplc="96E2C4B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76248"/>
    <w:multiLevelType w:val="hybridMultilevel"/>
    <w:tmpl w:val="8CFAD4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D06FC"/>
    <w:multiLevelType w:val="hybridMultilevel"/>
    <w:tmpl w:val="FFFFFFFF"/>
    <w:lvl w:ilvl="0" w:tplc="7B3C324A">
      <w:start w:val="1"/>
      <w:numFmt w:val="upperLetter"/>
      <w:lvlText w:val="%1."/>
      <w:lvlJc w:val="left"/>
      <w:pPr>
        <w:ind w:left="720" w:hanging="360"/>
      </w:pPr>
    </w:lvl>
    <w:lvl w:ilvl="1" w:tplc="B39CE578">
      <w:start w:val="1"/>
      <w:numFmt w:val="lowerLetter"/>
      <w:lvlText w:val="%2."/>
      <w:lvlJc w:val="left"/>
      <w:pPr>
        <w:ind w:left="1440" w:hanging="360"/>
      </w:pPr>
    </w:lvl>
    <w:lvl w:ilvl="2" w:tplc="BB041814">
      <w:start w:val="1"/>
      <w:numFmt w:val="lowerRoman"/>
      <w:lvlText w:val="%3."/>
      <w:lvlJc w:val="right"/>
      <w:pPr>
        <w:ind w:left="2160" w:hanging="180"/>
      </w:pPr>
    </w:lvl>
    <w:lvl w:ilvl="3" w:tplc="2E62BFC0">
      <w:start w:val="1"/>
      <w:numFmt w:val="decimal"/>
      <w:lvlText w:val="%4."/>
      <w:lvlJc w:val="left"/>
      <w:pPr>
        <w:ind w:left="2880" w:hanging="360"/>
      </w:pPr>
    </w:lvl>
    <w:lvl w:ilvl="4" w:tplc="BA70E21C">
      <w:start w:val="1"/>
      <w:numFmt w:val="lowerLetter"/>
      <w:lvlText w:val="%5."/>
      <w:lvlJc w:val="left"/>
      <w:pPr>
        <w:ind w:left="3600" w:hanging="360"/>
      </w:pPr>
    </w:lvl>
    <w:lvl w:ilvl="5" w:tplc="0D8ACADA">
      <w:start w:val="1"/>
      <w:numFmt w:val="lowerRoman"/>
      <w:lvlText w:val="%6."/>
      <w:lvlJc w:val="right"/>
      <w:pPr>
        <w:ind w:left="4320" w:hanging="180"/>
      </w:pPr>
    </w:lvl>
    <w:lvl w:ilvl="6" w:tplc="BF8CF266">
      <w:start w:val="1"/>
      <w:numFmt w:val="decimal"/>
      <w:lvlText w:val="%7."/>
      <w:lvlJc w:val="left"/>
      <w:pPr>
        <w:ind w:left="5040" w:hanging="360"/>
      </w:pPr>
    </w:lvl>
    <w:lvl w:ilvl="7" w:tplc="D350583C">
      <w:start w:val="1"/>
      <w:numFmt w:val="lowerLetter"/>
      <w:lvlText w:val="%8."/>
      <w:lvlJc w:val="left"/>
      <w:pPr>
        <w:ind w:left="5760" w:hanging="360"/>
      </w:pPr>
    </w:lvl>
    <w:lvl w:ilvl="8" w:tplc="6B60B53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1731D"/>
    <w:multiLevelType w:val="hybridMultilevel"/>
    <w:tmpl w:val="9134E97C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742B9C"/>
    <w:multiLevelType w:val="hybridMultilevel"/>
    <w:tmpl w:val="D84A0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25903"/>
    <w:multiLevelType w:val="hybridMultilevel"/>
    <w:tmpl w:val="3EB046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9E78C7B8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A26183"/>
    <w:multiLevelType w:val="hybridMultilevel"/>
    <w:tmpl w:val="6B5AE2BE"/>
    <w:lvl w:ilvl="0" w:tplc="709C7D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FB062C"/>
    <w:multiLevelType w:val="hybridMultilevel"/>
    <w:tmpl w:val="D9C4B62E"/>
    <w:lvl w:ilvl="0" w:tplc="6932FD4C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 w16cid:durableId="1827428389">
    <w:abstractNumId w:val="28"/>
  </w:num>
  <w:num w:numId="2" w16cid:durableId="887690299">
    <w:abstractNumId w:val="16"/>
  </w:num>
  <w:num w:numId="3" w16cid:durableId="728264436">
    <w:abstractNumId w:val="22"/>
  </w:num>
  <w:num w:numId="4" w16cid:durableId="1112162497">
    <w:abstractNumId w:val="4"/>
  </w:num>
  <w:num w:numId="5" w16cid:durableId="1163355180">
    <w:abstractNumId w:val="26"/>
  </w:num>
  <w:num w:numId="6" w16cid:durableId="1479959131">
    <w:abstractNumId w:val="10"/>
  </w:num>
  <w:num w:numId="7" w16cid:durableId="1841895044">
    <w:abstractNumId w:val="5"/>
  </w:num>
  <w:num w:numId="8" w16cid:durableId="1700276559">
    <w:abstractNumId w:val="9"/>
  </w:num>
  <w:num w:numId="9" w16cid:durableId="1468930654">
    <w:abstractNumId w:val="27"/>
  </w:num>
  <w:num w:numId="10" w16cid:durableId="67115036">
    <w:abstractNumId w:val="24"/>
  </w:num>
  <w:num w:numId="11" w16cid:durableId="1279490092">
    <w:abstractNumId w:val="21"/>
  </w:num>
  <w:num w:numId="12" w16cid:durableId="1262103222">
    <w:abstractNumId w:val="0"/>
  </w:num>
  <w:num w:numId="13" w16cid:durableId="1694108688">
    <w:abstractNumId w:val="8"/>
  </w:num>
  <w:num w:numId="14" w16cid:durableId="16465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13033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85074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65309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1252767">
    <w:abstractNumId w:val="31"/>
  </w:num>
  <w:num w:numId="19" w16cid:durableId="213087225">
    <w:abstractNumId w:val="23"/>
  </w:num>
  <w:num w:numId="20" w16cid:durableId="963119736">
    <w:abstractNumId w:val="19"/>
  </w:num>
  <w:num w:numId="21" w16cid:durableId="518159166">
    <w:abstractNumId w:val="25"/>
  </w:num>
  <w:num w:numId="22" w16cid:durableId="172454046">
    <w:abstractNumId w:val="17"/>
  </w:num>
  <w:num w:numId="23" w16cid:durableId="1883248117">
    <w:abstractNumId w:val="15"/>
  </w:num>
  <w:num w:numId="24" w16cid:durableId="1795715909">
    <w:abstractNumId w:val="12"/>
  </w:num>
  <w:num w:numId="25" w16cid:durableId="140120095">
    <w:abstractNumId w:val="11"/>
  </w:num>
  <w:num w:numId="26" w16cid:durableId="2071541427">
    <w:abstractNumId w:val="18"/>
  </w:num>
  <w:num w:numId="27" w16cid:durableId="806704153">
    <w:abstractNumId w:val="13"/>
  </w:num>
  <w:num w:numId="28" w16cid:durableId="2088260852">
    <w:abstractNumId w:val="7"/>
  </w:num>
  <w:num w:numId="29" w16cid:durableId="49770714">
    <w:abstractNumId w:val="3"/>
  </w:num>
  <w:num w:numId="30" w16cid:durableId="2001808324">
    <w:abstractNumId w:val="29"/>
  </w:num>
  <w:num w:numId="31" w16cid:durableId="1378626978">
    <w:abstractNumId w:val="20"/>
  </w:num>
  <w:num w:numId="32" w16cid:durableId="760642209">
    <w:abstractNumId w:val="32"/>
  </w:num>
  <w:num w:numId="33" w16cid:durableId="9193700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4972171">
    <w:abstractNumId w:val="30"/>
  </w:num>
  <w:num w:numId="35" w16cid:durableId="18104419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870"/>
    <w:rsid w:val="00003E54"/>
    <w:rsid w:val="00006106"/>
    <w:rsid w:val="0000660A"/>
    <w:rsid w:val="00007C4D"/>
    <w:rsid w:val="000108A1"/>
    <w:rsid w:val="000116CB"/>
    <w:rsid w:val="0001294E"/>
    <w:rsid w:val="00012C17"/>
    <w:rsid w:val="00014BCC"/>
    <w:rsid w:val="00014C38"/>
    <w:rsid w:val="00015433"/>
    <w:rsid w:val="00017D81"/>
    <w:rsid w:val="0002397D"/>
    <w:rsid w:val="00023AE4"/>
    <w:rsid w:val="00023D37"/>
    <w:rsid w:val="000257D4"/>
    <w:rsid w:val="000258BC"/>
    <w:rsid w:val="0004041A"/>
    <w:rsid w:val="00041D00"/>
    <w:rsid w:val="000422EF"/>
    <w:rsid w:val="00042986"/>
    <w:rsid w:val="00045E19"/>
    <w:rsid w:val="00047870"/>
    <w:rsid w:val="00051D55"/>
    <w:rsid w:val="00057773"/>
    <w:rsid w:val="00060694"/>
    <w:rsid w:val="00061E52"/>
    <w:rsid w:val="000623C4"/>
    <w:rsid w:val="00062657"/>
    <w:rsid w:val="00064608"/>
    <w:rsid w:val="00070B44"/>
    <w:rsid w:val="00073D85"/>
    <w:rsid w:val="00074648"/>
    <w:rsid w:val="0008141A"/>
    <w:rsid w:val="00082523"/>
    <w:rsid w:val="000825C5"/>
    <w:rsid w:val="0008425F"/>
    <w:rsid w:val="00084CDC"/>
    <w:rsid w:val="00090901"/>
    <w:rsid w:val="000921F9"/>
    <w:rsid w:val="000924BA"/>
    <w:rsid w:val="00092695"/>
    <w:rsid w:val="000951EF"/>
    <w:rsid w:val="00096C25"/>
    <w:rsid w:val="000A39DC"/>
    <w:rsid w:val="000A44FE"/>
    <w:rsid w:val="000B07BE"/>
    <w:rsid w:val="000B412E"/>
    <w:rsid w:val="000B441A"/>
    <w:rsid w:val="000C42B6"/>
    <w:rsid w:val="000C4456"/>
    <w:rsid w:val="000C54CC"/>
    <w:rsid w:val="000C7CCD"/>
    <w:rsid w:val="000D114E"/>
    <w:rsid w:val="000D2F58"/>
    <w:rsid w:val="000D6C6B"/>
    <w:rsid w:val="000E0021"/>
    <w:rsid w:val="000E2246"/>
    <w:rsid w:val="000E592E"/>
    <w:rsid w:val="000E7086"/>
    <w:rsid w:val="000F16B7"/>
    <w:rsid w:val="000F4872"/>
    <w:rsid w:val="00103F33"/>
    <w:rsid w:val="0010413A"/>
    <w:rsid w:val="001042D2"/>
    <w:rsid w:val="00106143"/>
    <w:rsid w:val="00112FFB"/>
    <w:rsid w:val="00113254"/>
    <w:rsid w:val="00115934"/>
    <w:rsid w:val="001220CA"/>
    <w:rsid w:val="00125B69"/>
    <w:rsid w:val="00132C2F"/>
    <w:rsid w:val="001332D3"/>
    <w:rsid w:val="001450FD"/>
    <w:rsid w:val="001459CA"/>
    <w:rsid w:val="0015047A"/>
    <w:rsid w:val="001512CC"/>
    <w:rsid w:val="00157A09"/>
    <w:rsid w:val="001610DF"/>
    <w:rsid w:val="00161193"/>
    <w:rsid w:val="0016253C"/>
    <w:rsid w:val="001663A6"/>
    <w:rsid w:val="001709F4"/>
    <w:rsid w:val="0017139E"/>
    <w:rsid w:val="00175AC1"/>
    <w:rsid w:val="00175B5D"/>
    <w:rsid w:val="00175E42"/>
    <w:rsid w:val="00177320"/>
    <w:rsid w:val="00183120"/>
    <w:rsid w:val="0019220A"/>
    <w:rsid w:val="00196632"/>
    <w:rsid w:val="001A24F5"/>
    <w:rsid w:val="001B15A4"/>
    <w:rsid w:val="001B2191"/>
    <w:rsid w:val="001B36EF"/>
    <w:rsid w:val="001B5405"/>
    <w:rsid w:val="001B5A35"/>
    <w:rsid w:val="001B5A63"/>
    <w:rsid w:val="001B6FAA"/>
    <w:rsid w:val="001C48B2"/>
    <w:rsid w:val="001C6F06"/>
    <w:rsid w:val="001C7EB3"/>
    <w:rsid w:val="001D0C32"/>
    <w:rsid w:val="001D0DA8"/>
    <w:rsid w:val="001D24FB"/>
    <w:rsid w:val="001D33E3"/>
    <w:rsid w:val="001D6519"/>
    <w:rsid w:val="001E331D"/>
    <w:rsid w:val="001E344C"/>
    <w:rsid w:val="001E3722"/>
    <w:rsid w:val="001E6233"/>
    <w:rsid w:val="001E62AA"/>
    <w:rsid w:val="001E7B16"/>
    <w:rsid w:val="001F11AF"/>
    <w:rsid w:val="001F243D"/>
    <w:rsid w:val="001F32C1"/>
    <w:rsid w:val="001F4BB7"/>
    <w:rsid w:val="001F5072"/>
    <w:rsid w:val="001F7A1E"/>
    <w:rsid w:val="00200ECD"/>
    <w:rsid w:val="0020408C"/>
    <w:rsid w:val="002049B8"/>
    <w:rsid w:val="00205939"/>
    <w:rsid w:val="00210802"/>
    <w:rsid w:val="002110D5"/>
    <w:rsid w:val="00216B38"/>
    <w:rsid w:val="00226850"/>
    <w:rsid w:val="00227489"/>
    <w:rsid w:val="00233769"/>
    <w:rsid w:val="00233DBE"/>
    <w:rsid w:val="002373AE"/>
    <w:rsid w:val="0024155A"/>
    <w:rsid w:val="00246C45"/>
    <w:rsid w:val="0025098A"/>
    <w:rsid w:val="00250D17"/>
    <w:rsid w:val="00252336"/>
    <w:rsid w:val="00253126"/>
    <w:rsid w:val="00257B2D"/>
    <w:rsid w:val="00261906"/>
    <w:rsid w:val="0026413E"/>
    <w:rsid w:val="00264654"/>
    <w:rsid w:val="00267F1E"/>
    <w:rsid w:val="0027133C"/>
    <w:rsid w:val="00274357"/>
    <w:rsid w:val="00276337"/>
    <w:rsid w:val="00277CE2"/>
    <w:rsid w:val="00280344"/>
    <w:rsid w:val="00281593"/>
    <w:rsid w:val="00282D70"/>
    <w:rsid w:val="00284D17"/>
    <w:rsid w:val="00284E19"/>
    <w:rsid w:val="002915A2"/>
    <w:rsid w:val="00293B57"/>
    <w:rsid w:val="00296AFD"/>
    <w:rsid w:val="002A2AFB"/>
    <w:rsid w:val="002A32FB"/>
    <w:rsid w:val="002A742F"/>
    <w:rsid w:val="002B0CE4"/>
    <w:rsid w:val="002B1AD6"/>
    <w:rsid w:val="002B22F7"/>
    <w:rsid w:val="002B274E"/>
    <w:rsid w:val="002B4EC2"/>
    <w:rsid w:val="002B62D7"/>
    <w:rsid w:val="002B6C60"/>
    <w:rsid w:val="002C172F"/>
    <w:rsid w:val="002C439E"/>
    <w:rsid w:val="002C6E10"/>
    <w:rsid w:val="002D0EC3"/>
    <w:rsid w:val="002D72EC"/>
    <w:rsid w:val="002E4AC3"/>
    <w:rsid w:val="002E7580"/>
    <w:rsid w:val="002F13F2"/>
    <w:rsid w:val="002F7C57"/>
    <w:rsid w:val="00303FC0"/>
    <w:rsid w:val="003041F0"/>
    <w:rsid w:val="003045FD"/>
    <w:rsid w:val="003056A4"/>
    <w:rsid w:val="00305A2E"/>
    <w:rsid w:val="003067F4"/>
    <w:rsid w:val="00306FA8"/>
    <w:rsid w:val="003071BC"/>
    <w:rsid w:val="003107FE"/>
    <w:rsid w:val="003209FA"/>
    <w:rsid w:val="00326D1F"/>
    <w:rsid w:val="003307C3"/>
    <w:rsid w:val="003372BE"/>
    <w:rsid w:val="00341739"/>
    <w:rsid w:val="0034555F"/>
    <w:rsid w:val="003474EB"/>
    <w:rsid w:val="003610CB"/>
    <w:rsid w:val="003612E6"/>
    <w:rsid w:val="003658BB"/>
    <w:rsid w:val="00366ABA"/>
    <w:rsid w:val="00366B8D"/>
    <w:rsid w:val="00370C2D"/>
    <w:rsid w:val="003717E8"/>
    <w:rsid w:val="00381E60"/>
    <w:rsid w:val="00384954"/>
    <w:rsid w:val="003874FC"/>
    <w:rsid w:val="0039122C"/>
    <w:rsid w:val="00392274"/>
    <w:rsid w:val="003958C3"/>
    <w:rsid w:val="003A2023"/>
    <w:rsid w:val="003B0364"/>
    <w:rsid w:val="003B4722"/>
    <w:rsid w:val="003B48FF"/>
    <w:rsid w:val="003B5D60"/>
    <w:rsid w:val="003B6101"/>
    <w:rsid w:val="003C0B4E"/>
    <w:rsid w:val="003C4A91"/>
    <w:rsid w:val="003C63B1"/>
    <w:rsid w:val="003D03E9"/>
    <w:rsid w:val="003D0D45"/>
    <w:rsid w:val="003D7834"/>
    <w:rsid w:val="003D789B"/>
    <w:rsid w:val="003D7A24"/>
    <w:rsid w:val="003E0B0D"/>
    <w:rsid w:val="003E15FE"/>
    <w:rsid w:val="003E1616"/>
    <w:rsid w:val="003E3025"/>
    <w:rsid w:val="003E434E"/>
    <w:rsid w:val="003F0657"/>
    <w:rsid w:val="003F2823"/>
    <w:rsid w:val="003F2BF3"/>
    <w:rsid w:val="003F5713"/>
    <w:rsid w:val="003F74C5"/>
    <w:rsid w:val="00400CAF"/>
    <w:rsid w:val="004035D7"/>
    <w:rsid w:val="004039D4"/>
    <w:rsid w:val="00403E94"/>
    <w:rsid w:val="004062C8"/>
    <w:rsid w:val="004100A9"/>
    <w:rsid w:val="004112F7"/>
    <w:rsid w:val="0041170B"/>
    <w:rsid w:val="004157FD"/>
    <w:rsid w:val="00416B74"/>
    <w:rsid w:val="00417584"/>
    <w:rsid w:val="004200B4"/>
    <w:rsid w:val="00420A5D"/>
    <w:rsid w:val="004237F6"/>
    <w:rsid w:val="00423EB7"/>
    <w:rsid w:val="00424809"/>
    <w:rsid w:val="00425BCF"/>
    <w:rsid w:val="004276F1"/>
    <w:rsid w:val="004308EF"/>
    <w:rsid w:val="00431CB7"/>
    <w:rsid w:val="00436217"/>
    <w:rsid w:val="00441BE5"/>
    <w:rsid w:val="00443D2B"/>
    <w:rsid w:val="00444ECF"/>
    <w:rsid w:val="00445C59"/>
    <w:rsid w:val="00445E3D"/>
    <w:rsid w:val="00445F68"/>
    <w:rsid w:val="0044703C"/>
    <w:rsid w:val="00450042"/>
    <w:rsid w:val="00450305"/>
    <w:rsid w:val="00450C37"/>
    <w:rsid w:val="004535F4"/>
    <w:rsid w:val="00454D08"/>
    <w:rsid w:val="00457971"/>
    <w:rsid w:val="00464561"/>
    <w:rsid w:val="00466DDF"/>
    <w:rsid w:val="00467097"/>
    <w:rsid w:val="004674B9"/>
    <w:rsid w:val="0047284D"/>
    <w:rsid w:val="00484106"/>
    <w:rsid w:val="00484EAD"/>
    <w:rsid w:val="004902FC"/>
    <w:rsid w:val="0049048C"/>
    <w:rsid w:val="0049235F"/>
    <w:rsid w:val="00493797"/>
    <w:rsid w:val="004941D4"/>
    <w:rsid w:val="00495905"/>
    <w:rsid w:val="0049622C"/>
    <w:rsid w:val="004A093D"/>
    <w:rsid w:val="004A2008"/>
    <w:rsid w:val="004A46D1"/>
    <w:rsid w:val="004A7017"/>
    <w:rsid w:val="004B2588"/>
    <w:rsid w:val="004B2F57"/>
    <w:rsid w:val="004C2991"/>
    <w:rsid w:val="004D6509"/>
    <w:rsid w:val="004D6CF5"/>
    <w:rsid w:val="004E4071"/>
    <w:rsid w:val="004E6DDF"/>
    <w:rsid w:val="004F47E4"/>
    <w:rsid w:val="004F4FDD"/>
    <w:rsid w:val="00501613"/>
    <w:rsid w:val="005018D1"/>
    <w:rsid w:val="00504E11"/>
    <w:rsid w:val="00514255"/>
    <w:rsid w:val="00515569"/>
    <w:rsid w:val="0052232F"/>
    <w:rsid w:val="00526B6C"/>
    <w:rsid w:val="00526F43"/>
    <w:rsid w:val="0053524E"/>
    <w:rsid w:val="00535D72"/>
    <w:rsid w:val="00536E78"/>
    <w:rsid w:val="0054016B"/>
    <w:rsid w:val="005434A5"/>
    <w:rsid w:val="005448B6"/>
    <w:rsid w:val="00545C00"/>
    <w:rsid w:val="00551C51"/>
    <w:rsid w:val="00552F3D"/>
    <w:rsid w:val="00554FDF"/>
    <w:rsid w:val="0055509C"/>
    <w:rsid w:val="005579FD"/>
    <w:rsid w:val="0056023E"/>
    <w:rsid w:val="00562045"/>
    <w:rsid w:val="0056278E"/>
    <w:rsid w:val="00563034"/>
    <w:rsid w:val="005630F5"/>
    <w:rsid w:val="00566C4B"/>
    <w:rsid w:val="00571E79"/>
    <w:rsid w:val="00573B6E"/>
    <w:rsid w:val="00574E2F"/>
    <w:rsid w:val="00577648"/>
    <w:rsid w:val="0058295A"/>
    <w:rsid w:val="00585FB9"/>
    <w:rsid w:val="005A003F"/>
    <w:rsid w:val="005A027A"/>
    <w:rsid w:val="005A3866"/>
    <w:rsid w:val="005A584D"/>
    <w:rsid w:val="005A5BF9"/>
    <w:rsid w:val="005A7633"/>
    <w:rsid w:val="005B344B"/>
    <w:rsid w:val="005B49A1"/>
    <w:rsid w:val="005B4A3A"/>
    <w:rsid w:val="005B6060"/>
    <w:rsid w:val="005C212A"/>
    <w:rsid w:val="005C2785"/>
    <w:rsid w:val="005C2B22"/>
    <w:rsid w:val="005C5841"/>
    <w:rsid w:val="005D1D9C"/>
    <w:rsid w:val="005D3552"/>
    <w:rsid w:val="005D7B07"/>
    <w:rsid w:val="005E0BD2"/>
    <w:rsid w:val="005E36B5"/>
    <w:rsid w:val="005E3A83"/>
    <w:rsid w:val="005F1456"/>
    <w:rsid w:val="005F635F"/>
    <w:rsid w:val="00602D83"/>
    <w:rsid w:val="00605DE9"/>
    <w:rsid w:val="0060779D"/>
    <w:rsid w:val="00610D33"/>
    <w:rsid w:val="00611653"/>
    <w:rsid w:val="00611CE2"/>
    <w:rsid w:val="006147A4"/>
    <w:rsid w:val="006151EC"/>
    <w:rsid w:val="006225E8"/>
    <w:rsid w:val="00622BDC"/>
    <w:rsid w:val="006241FB"/>
    <w:rsid w:val="00626499"/>
    <w:rsid w:val="00626967"/>
    <w:rsid w:val="00626D0F"/>
    <w:rsid w:val="006277DC"/>
    <w:rsid w:val="0063126D"/>
    <w:rsid w:val="00631F99"/>
    <w:rsid w:val="00652CF6"/>
    <w:rsid w:val="00653831"/>
    <w:rsid w:val="00654DA3"/>
    <w:rsid w:val="00656684"/>
    <w:rsid w:val="00656CCE"/>
    <w:rsid w:val="006645EE"/>
    <w:rsid w:val="006665FF"/>
    <w:rsid w:val="00667065"/>
    <w:rsid w:val="006708B4"/>
    <w:rsid w:val="006710D4"/>
    <w:rsid w:val="00672047"/>
    <w:rsid w:val="006728DC"/>
    <w:rsid w:val="006732DC"/>
    <w:rsid w:val="006805FB"/>
    <w:rsid w:val="00680B0A"/>
    <w:rsid w:val="00681222"/>
    <w:rsid w:val="006821E9"/>
    <w:rsid w:val="0068324A"/>
    <w:rsid w:val="0068353B"/>
    <w:rsid w:val="0069025F"/>
    <w:rsid w:val="0069141D"/>
    <w:rsid w:val="0069688A"/>
    <w:rsid w:val="006A412C"/>
    <w:rsid w:val="006A571D"/>
    <w:rsid w:val="006A6DF9"/>
    <w:rsid w:val="006A70DA"/>
    <w:rsid w:val="006B016D"/>
    <w:rsid w:val="006B165D"/>
    <w:rsid w:val="006B6137"/>
    <w:rsid w:val="006C1569"/>
    <w:rsid w:val="006C70BC"/>
    <w:rsid w:val="006D37F2"/>
    <w:rsid w:val="006D61E2"/>
    <w:rsid w:val="006E0F2C"/>
    <w:rsid w:val="006E3174"/>
    <w:rsid w:val="006E3876"/>
    <w:rsid w:val="006E50E2"/>
    <w:rsid w:val="006E5B82"/>
    <w:rsid w:val="006F0849"/>
    <w:rsid w:val="006F5A55"/>
    <w:rsid w:val="006F65AF"/>
    <w:rsid w:val="00701CFD"/>
    <w:rsid w:val="00703530"/>
    <w:rsid w:val="00704262"/>
    <w:rsid w:val="00704A7B"/>
    <w:rsid w:val="00710E3B"/>
    <w:rsid w:val="00713E2D"/>
    <w:rsid w:val="00715C24"/>
    <w:rsid w:val="00716CD8"/>
    <w:rsid w:val="00720FBF"/>
    <w:rsid w:val="007220D3"/>
    <w:rsid w:val="00723428"/>
    <w:rsid w:val="00723E58"/>
    <w:rsid w:val="00726E76"/>
    <w:rsid w:val="00730E48"/>
    <w:rsid w:val="00737058"/>
    <w:rsid w:val="00737D84"/>
    <w:rsid w:val="0075252F"/>
    <w:rsid w:val="00752899"/>
    <w:rsid w:val="00755BF1"/>
    <w:rsid w:val="007562DD"/>
    <w:rsid w:val="00757B31"/>
    <w:rsid w:val="00760356"/>
    <w:rsid w:val="007620D6"/>
    <w:rsid w:val="0076245F"/>
    <w:rsid w:val="0076460D"/>
    <w:rsid w:val="007648E0"/>
    <w:rsid w:val="007663E4"/>
    <w:rsid w:val="00771E20"/>
    <w:rsid w:val="00771F03"/>
    <w:rsid w:val="0077320F"/>
    <w:rsid w:val="00774C64"/>
    <w:rsid w:val="007777E2"/>
    <w:rsid w:val="00777E02"/>
    <w:rsid w:val="00781833"/>
    <w:rsid w:val="00781CAA"/>
    <w:rsid w:val="00782E85"/>
    <w:rsid w:val="00785C44"/>
    <w:rsid w:val="00785CEF"/>
    <w:rsid w:val="0079207A"/>
    <w:rsid w:val="00793C3D"/>
    <w:rsid w:val="007954DD"/>
    <w:rsid w:val="00795F7F"/>
    <w:rsid w:val="00796E89"/>
    <w:rsid w:val="007A0093"/>
    <w:rsid w:val="007A262B"/>
    <w:rsid w:val="007A2CC2"/>
    <w:rsid w:val="007A4374"/>
    <w:rsid w:val="007A7476"/>
    <w:rsid w:val="007B0383"/>
    <w:rsid w:val="007B2894"/>
    <w:rsid w:val="007B35C1"/>
    <w:rsid w:val="007B580E"/>
    <w:rsid w:val="007C1D2D"/>
    <w:rsid w:val="007C53B5"/>
    <w:rsid w:val="007C6BE0"/>
    <w:rsid w:val="007C756E"/>
    <w:rsid w:val="007D058A"/>
    <w:rsid w:val="007E0941"/>
    <w:rsid w:val="007F219A"/>
    <w:rsid w:val="007F26DF"/>
    <w:rsid w:val="007F2FD4"/>
    <w:rsid w:val="007F5D0A"/>
    <w:rsid w:val="007F74B3"/>
    <w:rsid w:val="00802112"/>
    <w:rsid w:val="008056A3"/>
    <w:rsid w:val="008141D0"/>
    <w:rsid w:val="00814386"/>
    <w:rsid w:val="00815B3D"/>
    <w:rsid w:val="008169A8"/>
    <w:rsid w:val="008223D4"/>
    <w:rsid w:val="00822778"/>
    <w:rsid w:val="00825743"/>
    <w:rsid w:val="00827B8A"/>
    <w:rsid w:val="00830D57"/>
    <w:rsid w:val="00833828"/>
    <w:rsid w:val="00833B47"/>
    <w:rsid w:val="00840354"/>
    <w:rsid w:val="008409A0"/>
    <w:rsid w:val="00840B19"/>
    <w:rsid w:val="00840BF9"/>
    <w:rsid w:val="008413D4"/>
    <w:rsid w:val="0084470C"/>
    <w:rsid w:val="00844DDD"/>
    <w:rsid w:val="0084682A"/>
    <w:rsid w:val="00847499"/>
    <w:rsid w:val="00852661"/>
    <w:rsid w:val="008543F4"/>
    <w:rsid w:val="008564B0"/>
    <w:rsid w:val="00857F1D"/>
    <w:rsid w:val="008741D4"/>
    <w:rsid w:val="00874C65"/>
    <w:rsid w:val="0087573D"/>
    <w:rsid w:val="00875E89"/>
    <w:rsid w:val="00877984"/>
    <w:rsid w:val="00884347"/>
    <w:rsid w:val="0089047B"/>
    <w:rsid w:val="00896858"/>
    <w:rsid w:val="008A7BE2"/>
    <w:rsid w:val="008A7D2C"/>
    <w:rsid w:val="008A7F07"/>
    <w:rsid w:val="008B13DB"/>
    <w:rsid w:val="008B5862"/>
    <w:rsid w:val="008C165F"/>
    <w:rsid w:val="008C250E"/>
    <w:rsid w:val="008C6388"/>
    <w:rsid w:val="008D5EEC"/>
    <w:rsid w:val="008E16A4"/>
    <w:rsid w:val="008E4C58"/>
    <w:rsid w:val="008E7D70"/>
    <w:rsid w:val="008F0AA7"/>
    <w:rsid w:val="008F2005"/>
    <w:rsid w:val="008F7617"/>
    <w:rsid w:val="008F7713"/>
    <w:rsid w:val="00903ADF"/>
    <w:rsid w:val="00903F5B"/>
    <w:rsid w:val="00904318"/>
    <w:rsid w:val="009049E4"/>
    <w:rsid w:val="00905448"/>
    <w:rsid w:val="00905458"/>
    <w:rsid w:val="00915F7A"/>
    <w:rsid w:val="00921963"/>
    <w:rsid w:val="009307CE"/>
    <w:rsid w:val="00933D7C"/>
    <w:rsid w:val="00935AFE"/>
    <w:rsid w:val="00937401"/>
    <w:rsid w:val="009377CC"/>
    <w:rsid w:val="009516FF"/>
    <w:rsid w:val="009536BF"/>
    <w:rsid w:val="00953DCB"/>
    <w:rsid w:val="00955ECA"/>
    <w:rsid w:val="009607FF"/>
    <w:rsid w:val="009608E9"/>
    <w:rsid w:val="00964237"/>
    <w:rsid w:val="00971E4C"/>
    <w:rsid w:val="00973C6E"/>
    <w:rsid w:val="00974F7C"/>
    <w:rsid w:val="00975F53"/>
    <w:rsid w:val="00980E50"/>
    <w:rsid w:val="00983351"/>
    <w:rsid w:val="00986143"/>
    <w:rsid w:val="00995E23"/>
    <w:rsid w:val="009A1833"/>
    <w:rsid w:val="009A2A36"/>
    <w:rsid w:val="009A3013"/>
    <w:rsid w:val="009A6D08"/>
    <w:rsid w:val="009A754C"/>
    <w:rsid w:val="009B0E4B"/>
    <w:rsid w:val="009B308D"/>
    <w:rsid w:val="009B6430"/>
    <w:rsid w:val="009C15C7"/>
    <w:rsid w:val="009C37A3"/>
    <w:rsid w:val="009D79C8"/>
    <w:rsid w:val="009E3734"/>
    <w:rsid w:val="009E3967"/>
    <w:rsid w:val="009E6D0F"/>
    <w:rsid w:val="009E761B"/>
    <w:rsid w:val="009F0A1A"/>
    <w:rsid w:val="009F4D68"/>
    <w:rsid w:val="009F4DDD"/>
    <w:rsid w:val="009F6D0D"/>
    <w:rsid w:val="00A00D25"/>
    <w:rsid w:val="00A00F85"/>
    <w:rsid w:val="00A03D1D"/>
    <w:rsid w:val="00A07AF4"/>
    <w:rsid w:val="00A07FEF"/>
    <w:rsid w:val="00A13500"/>
    <w:rsid w:val="00A1488B"/>
    <w:rsid w:val="00A14E0B"/>
    <w:rsid w:val="00A15755"/>
    <w:rsid w:val="00A169CF"/>
    <w:rsid w:val="00A16D0A"/>
    <w:rsid w:val="00A16EB8"/>
    <w:rsid w:val="00A214C2"/>
    <w:rsid w:val="00A22015"/>
    <w:rsid w:val="00A24A24"/>
    <w:rsid w:val="00A26452"/>
    <w:rsid w:val="00A3220A"/>
    <w:rsid w:val="00A347A3"/>
    <w:rsid w:val="00A35046"/>
    <w:rsid w:val="00A35260"/>
    <w:rsid w:val="00A41AE2"/>
    <w:rsid w:val="00A45872"/>
    <w:rsid w:val="00A47B21"/>
    <w:rsid w:val="00A56DF5"/>
    <w:rsid w:val="00A571DD"/>
    <w:rsid w:val="00A573CE"/>
    <w:rsid w:val="00A57A5E"/>
    <w:rsid w:val="00A60661"/>
    <w:rsid w:val="00A66976"/>
    <w:rsid w:val="00A72F09"/>
    <w:rsid w:val="00A80429"/>
    <w:rsid w:val="00A94249"/>
    <w:rsid w:val="00AA0155"/>
    <w:rsid w:val="00AA04A6"/>
    <w:rsid w:val="00AA2BC8"/>
    <w:rsid w:val="00AA76C4"/>
    <w:rsid w:val="00AA7E0D"/>
    <w:rsid w:val="00AB34FD"/>
    <w:rsid w:val="00AB5397"/>
    <w:rsid w:val="00AC1381"/>
    <w:rsid w:val="00AC1645"/>
    <w:rsid w:val="00AC1BC2"/>
    <w:rsid w:val="00AC6884"/>
    <w:rsid w:val="00AD0DBF"/>
    <w:rsid w:val="00AD73A5"/>
    <w:rsid w:val="00AE3265"/>
    <w:rsid w:val="00AE326D"/>
    <w:rsid w:val="00AE3467"/>
    <w:rsid w:val="00AE5BE8"/>
    <w:rsid w:val="00AE6228"/>
    <w:rsid w:val="00AE79B5"/>
    <w:rsid w:val="00AF2A19"/>
    <w:rsid w:val="00AF2F49"/>
    <w:rsid w:val="00AF31F8"/>
    <w:rsid w:val="00AF58E7"/>
    <w:rsid w:val="00AF6141"/>
    <w:rsid w:val="00AF68FE"/>
    <w:rsid w:val="00B0005E"/>
    <w:rsid w:val="00B01BAC"/>
    <w:rsid w:val="00B02FED"/>
    <w:rsid w:val="00B06CBB"/>
    <w:rsid w:val="00B13184"/>
    <w:rsid w:val="00B138B2"/>
    <w:rsid w:val="00B14680"/>
    <w:rsid w:val="00B148DE"/>
    <w:rsid w:val="00B16987"/>
    <w:rsid w:val="00B17304"/>
    <w:rsid w:val="00B22D5A"/>
    <w:rsid w:val="00B24086"/>
    <w:rsid w:val="00B27FBE"/>
    <w:rsid w:val="00B32D35"/>
    <w:rsid w:val="00B45128"/>
    <w:rsid w:val="00B45FCA"/>
    <w:rsid w:val="00B55DDB"/>
    <w:rsid w:val="00B61BA3"/>
    <w:rsid w:val="00B6228C"/>
    <w:rsid w:val="00B644FD"/>
    <w:rsid w:val="00B67F71"/>
    <w:rsid w:val="00B73DE6"/>
    <w:rsid w:val="00B801EA"/>
    <w:rsid w:val="00B8298F"/>
    <w:rsid w:val="00B83348"/>
    <w:rsid w:val="00B85B9E"/>
    <w:rsid w:val="00B91B12"/>
    <w:rsid w:val="00B9663A"/>
    <w:rsid w:val="00BA2E79"/>
    <w:rsid w:val="00BA2E9D"/>
    <w:rsid w:val="00BA3642"/>
    <w:rsid w:val="00BA5396"/>
    <w:rsid w:val="00BA59B9"/>
    <w:rsid w:val="00BA6198"/>
    <w:rsid w:val="00BA6547"/>
    <w:rsid w:val="00BB273E"/>
    <w:rsid w:val="00BB3C3E"/>
    <w:rsid w:val="00BB4B49"/>
    <w:rsid w:val="00BB7551"/>
    <w:rsid w:val="00BC491C"/>
    <w:rsid w:val="00BC64CD"/>
    <w:rsid w:val="00BD192C"/>
    <w:rsid w:val="00BD1AEE"/>
    <w:rsid w:val="00BD3488"/>
    <w:rsid w:val="00BD437D"/>
    <w:rsid w:val="00BD5614"/>
    <w:rsid w:val="00BD6892"/>
    <w:rsid w:val="00BD6C77"/>
    <w:rsid w:val="00BD6EDC"/>
    <w:rsid w:val="00BE2801"/>
    <w:rsid w:val="00BF2DBD"/>
    <w:rsid w:val="00BF7432"/>
    <w:rsid w:val="00C0037A"/>
    <w:rsid w:val="00C04B4A"/>
    <w:rsid w:val="00C063FC"/>
    <w:rsid w:val="00C070B6"/>
    <w:rsid w:val="00C12FDA"/>
    <w:rsid w:val="00C1694F"/>
    <w:rsid w:val="00C16AC8"/>
    <w:rsid w:val="00C21CF6"/>
    <w:rsid w:val="00C23E8E"/>
    <w:rsid w:val="00C3103C"/>
    <w:rsid w:val="00C3370A"/>
    <w:rsid w:val="00C33A25"/>
    <w:rsid w:val="00C35F62"/>
    <w:rsid w:val="00C3617D"/>
    <w:rsid w:val="00C40787"/>
    <w:rsid w:val="00C413B8"/>
    <w:rsid w:val="00C42ED0"/>
    <w:rsid w:val="00C44C3B"/>
    <w:rsid w:val="00C4568B"/>
    <w:rsid w:val="00C47909"/>
    <w:rsid w:val="00C505F4"/>
    <w:rsid w:val="00C513AA"/>
    <w:rsid w:val="00C57418"/>
    <w:rsid w:val="00C6114B"/>
    <w:rsid w:val="00C6353C"/>
    <w:rsid w:val="00C647E4"/>
    <w:rsid w:val="00C65EA0"/>
    <w:rsid w:val="00C66BCA"/>
    <w:rsid w:val="00C7039E"/>
    <w:rsid w:val="00C7245C"/>
    <w:rsid w:val="00C7280D"/>
    <w:rsid w:val="00C86180"/>
    <w:rsid w:val="00C86444"/>
    <w:rsid w:val="00C87344"/>
    <w:rsid w:val="00C921AD"/>
    <w:rsid w:val="00C928F7"/>
    <w:rsid w:val="00C95ACB"/>
    <w:rsid w:val="00C96B71"/>
    <w:rsid w:val="00C96D10"/>
    <w:rsid w:val="00CA062F"/>
    <w:rsid w:val="00CA24A0"/>
    <w:rsid w:val="00CA360D"/>
    <w:rsid w:val="00CA6F14"/>
    <w:rsid w:val="00CB207A"/>
    <w:rsid w:val="00CB2834"/>
    <w:rsid w:val="00CB44BC"/>
    <w:rsid w:val="00CB5FBA"/>
    <w:rsid w:val="00CC0A8C"/>
    <w:rsid w:val="00CC28C8"/>
    <w:rsid w:val="00CC6AD2"/>
    <w:rsid w:val="00CC719D"/>
    <w:rsid w:val="00CC75FC"/>
    <w:rsid w:val="00CC7AB4"/>
    <w:rsid w:val="00CD226B"/>
    <w:rsid w:val="00CD35D9"/>
    <w:rsid w:val="00CD68BD"/>
    <w:rsid w:val="00CD7C93"/>
    <w:rsid w:val="00CE0F6D"/>
    <w:rsid w:val="00CE2C62"/>
    <w:rsid w:val="00CE4A23"/>
    <w:rsid w:val="00CE6B65"/>
    <w:rsid w:val="00CF5169"/>
    <w:rsid w:val="00CF663A"/>
    <w:rsid w:val="00CF7A10"/>
    <w:rsid w:val="00D038F8"/>
    <w:rsid w:val="00D06689"/>
    <w:rsid w:val="00D077B4"/>
    <w:rsid w:val="00D07FFC"/>
    <w:rsid w:val="00D1488F"/>
    <w:rsid w:val="00D21674"/>
    <w:rsid w:val="00D22CC8"/>
    <w:rsid w:val="00D273D5"/>
    <w:rsid w:val="00D30613"/>
    <w:rsid w:val="00D32405"/>
    <w:rsid w:val="00D3462D"/>
    <w:rsid w:val="00D34ACF"/>
    <w:rsid w:val="00D41282"/>
    <w:rsid w:val="00D42753"/>
    <w:rsid w:val="00D429F7"/>
    <w:rsid w:val="00D440B7"/>
    <w:rsid w:val="00D44290"/>
    <w:rsid w:val="00D44885"/>
    <w:rsid w:val="00D537AA"/>
    <w:rsid w:val="00D53A74"/>
    <w:rsid w:val="00D572AE"/>
    <w:rsid w:val="00D5790E"/>
    <w:rsid w:val="00D57B1B"/>
    <w:rsid w:val="00D64D1E"/>
    <w:rsid w:val="00D65D11"/>
    <w:rsid w:val="00D70034"/>
    <w:rsid w:val="00D700F1"/>
    <w:rsid w:val="00D70B38"/>
    <w:rsid w:val="00D7472D"/>
    <w:rsid w:val="00D8097D"/>
    <w:rsid w:val="00D819FF"/>
    <w:rsid w:val="00D85F93"/>
    <w:rsid w:val="00D86593"/>
    <w:rsid w:val="00D86600"/>
    <w:rsid w:val="00D961BB"/>
    <w:rsid w:val="00DB095E"/>
    <w:rsid w:val="00DB0C11"/>
    <w:rsid w:val="00DC1B60"/>
    <w:rsid w:val="00DC51EF"/>
    <w:rsid w:val="00DD2832"/>
    <w:rsid w:val="00DD606F"/>
    <w:rsid w:val="00DD7342"/>
    <w:rsid w:val="00DE162A"/>
    <w:rsid w:val="00DF005B"/>
    <w:rsid w:val="00E02B8F"/>
    <w:rsid w:val="00E04ACC"/>
    <w:rsid w:val="00E05C77"/>
    <w:rsid w:val="00E07523"/>
    <w:rsid w:val="00E1092C"/>
    <w:rsid w:val="00E11F67"/>
    <w:rsid w:val="00E1223C"/>
    <w:rsid w:val="00E14570"/>
    <w:rsid w:val="00E14F68"/>
    <w:rsid w:val="00E178AD"/>
    <w:rsid w:val="00E25656"/>
    <w:rsid w:val="00E27298"/>
    <w:rsid w:val="00E27C18"/>
    <w:rsid w:val="00E30F62"/>
    <w:rsid w:val="00E3133E"/>
    <w:rsid w:val="00E317C0"/>
    <w:rsid w:val="00E33B86"/>
    <w:rsid w:val="00E366DD"/>
    <w:rsid w:val="00E4478B"/>
    <w:rsid w:val="00E45418"/>
    <w:rsid w:val="00E51112"/>
    <w:rsid w:val="00E54FC7"/>
    <w:rsid w:val="00E55DAD"/>
    <w:rsid w:val="00E56B36"/>
    <w:rsid w:val="00E628DB"/>
    <w:rsid w:val="00E66866"/>
    <w:rsid w:val="00E7099F"/>
    <w:rsid w:val="00E725A6"/>
    <w:rsid w:val="00E73420"/>
    <w:rsid w:val="00E7596E"/>
    <w:rsid w:val="00E82C5E"/>
    <w:rsid w:val="00E853B5"/>
    <w:rsid w:val="00E85EE3"/>
    <w:rsid w:val="00E9107E"/>
    <w:rsid w:val="00E97234"/>
    <w:rsid w:val="00EA12D5"/>
    <w:rsid w:val="00EA440A"/>
    <w:rsid w:val="00EA61F5"/>
    <w:rsid w:val="00EB02BB"/>
    <w:rsid w:val="00EC07EA"/>
    <w:rsid w:val="00EC3586"/>
    <w:rsid w:val="00EC71D9"/>
    <w:rsid w:val="00EC7FD2"/>
    <w:rsid w:val="00ED374E"/>
    <w:rsid w:val="00ED6938"/>
    <w:rsid w:val="00ED6C06"/>
    <w:rsid w:val="00ED7831"/>
    <w:rsid w:val="00EE4178"/>
    <w:rsid w:val="00EF07DA"/>
    <w:rsid w:val="00EF2FBA"/>
    <w:rsid w:val="00EF341A"/>
    <w:rsid w:val="00EF3AB4"/>
    <w:rsid w:val="00EF4E0D"/>
    <w:rsid w:val="00F003F0"/>
    <w:rsid w:val="00F0135C"/>
    <w:rsid w:val="00F073CE"/>
    <w:rsid w:val="00F13462"/>
    <w:rsid w:val="00F178A5"/>
    <w:rsid w:val="00F22DC0"/>
    <w:rsid w:val="00F26123"/>
    <w:rsid w:val="00F26E63"/>
    <w:rsid w:val="00F3002A"/>
    <w:rsid w:val="00F30DE5"/>
    <w:rsid w:val="00F342FE"/>
    <w:rsid w:val="00F365FC"/>
    <w:rsid w:val="00F405D6"/>
    <w:rsid w:val="00F43D16"/>
    <w:rsid w:val="00F44DC7"/>
    <w:rsid w:val="00F45F5C"/>
    <w:rsid w:val="00F46E8B"/>
    <w:rsid w:val="00F470F9"/>
    <w:rsid w:val="00F5033E"/>
    <w:rsid w:val="00F507E9"/>
    <w:rsid w:val="00F52960"/>
    <w:rsid w:val="00F62043"/>
    <w:rsid w:val="00F64226"/>
    <w:rsid w:val="00F646F6"/>
    <w:rsid w:val="00F67D52"/>
    <w:rsid w:val="00F70CC1"/>
    <w:rsid w:val="00F759A0"/>
    <w:rsid w:val="00F76230"/>
    <w:rsid w:val="00F800A3"/>
    <w:rsid w:val="00F8299F"/>
    <w:rsid w:val="00F832F9"/>
    <w:rsid w:val="00F8405B"/>
    <w:rsid w:val="00F91EA7"/>
    <w:rsid w:val="00F93853"/>
    <w:rsid w:val="00F97F2A"/>
    <w:rsid w:val="00FA1B81"/>
    <w:rsid w:val="00FA353E"/>
    <w:rsid w:val="00FA408B"/>
    <w:rsid w:val="00FA44A3"/>
    <w:rsid w:val="00FA7127"/>
    <w:rsid w:val="00FB24D9"/>
    <w:rsid w:val="00FB60CF"/>
    <w:rsid w:val="00FB7559"/>
    <w:rsid w:val="00FC587A"/>
    <w:rsid w:val="00FD52D7"/>
    <w:rsid w:val="00FD5E47"/>
    <w:rsid w:val="00FD61B4"/>
    <w:rsid w:val="00FE32B5"/>
    <w:rsid w:val="00FE33AE"/>
    <w:rsid w:val="00FE54CD"/>
    <w:rsid w:val="00FE5546"/>
    <w:rsid w:val="00FE66E6"/>
    <w:rsid w:val="00FE7A05"/>
    <w:rsid w:val="00FE7C4A"/>
    <w:rsid w:val="00FF285D"/>
    <w:rsid w:val="00FF4923"/>
    <w:rsid w:val="00FF4D32"/>
    <w:rsid w:val="00FF77C8"/>
    <w:rsid w:val="024882F7"/>
    <w:rsid w:val="03127DCE"/>
    <w:rsid w:val="0434F408"/>
    <w:rsid w:val="04754B7C"/>
    <w:rsid w:val="05161AB1"/>
    <w:rsid w:val="065DFA78"/>
    <w:rsid w:val="077329AE"/>
    <w:rsid w:val="07C588AC"/>
    <w:rsid w:val="08871814"/>
    <w:rsid w:val="08B993C1"/>
    <w:rsid w:val="0A0E64FB"/>
    <w:rsid w:val="0A581851"/>
    <w:rsid w:val="0B8A046D"/>
    <w:rsid w:val="0CB20BBD"/>
    <w:rsid w:val="0DE1D421"/>
    <w:rsid w:val="0E1A5CAD"/>
    <w:rsid w:val="0E676E7E"/>
    <w:rsid w:val="0EBA35FA"/>
    <w:rsid w:val="0EF1C18D"/>
    <w:rsid w:val="0F033C82"/>
    <w:rsid w:val="0FB4F9FE"/>
    <w:rsid w:val="10748FE3"/>
    <w:rsid w:val="137B5569"/>
    <w:rsid w:val="1509C465"/>
    <w:rsid w:val="167638C7"/>
    <w:rsid w:val="16BC7F47"/>
    <w:rsid w:val="17F1507E"/>
    <w:rsid w:val="18851B0F"/>
    <w:rsid w:val="1893CEE4"/>
    <w:rsid w:val="1986CA2E"/>
    <w:rsid w:val="1D10F3C7"/>
    <w:rsid w:val="1E504E31"/>
    <w:rsid w:val="1E733910"/>
    <w:rsid w:val="20C0986E"/>
    <w:rsid w:val="2169D0F4"/>
    <w:rsid w:val="22BCBAE4"/>
    <w:rsid w:val="238E9339"/>
    <w:rsid w:val="23AAAABA"/>
    <w:rsid w:val="23BA541E"/>
    <w:rsid w:val="2464BD75"/>
    <w:rsid w:val="25881C5F"/>
    <w:rsid w:val="2611AD29"/>
    <w:rsid w:val="266F40E1"/>
    <w:rsid w:val="26743F4E"/>
    <w:rsid w:val="26E36282"/>
    <w:rsid w:val="27310180"/>
    <w:rsid w:val="27F83E2A"/>
    <w:rsid w:val="29B1596B"/>
    <w:rsid w:val="29B3B7F2"/>
    <w:rsid w:val="2BD7C522"/>
    <w:rsid w:val="2D61A7C5"/>
    <w:rsid w:val="2F0743D8"/>
    <w:rsid w:val="302861EC"/>
    <w:rsid w:val="307FCDCC"/>
    <w:rsid w:val="32DCE430"/>
    <w:rsid w:val="33DC86D9"/>
    <w:rsid w:val="3565ACA5"/>
    <w:rsid w:val="35AE95C9"/>
    <w:rsid w:val="36B664FC"/>
    <w:rsid w:val="37A8FE40"/>
    <w:rsid w:val="3811BBF0"/>
    <w:rsid w:val="38D06AA3"/>
    <w:rsid w:val="3A811A1B"/>
    <w:rsid w:val="3C1A50D3"/>
    <w:rsid w:val="3D4E3275"/>
    <w:rsid w:val="3E54EFB7"/>
    <w:rsid w:val="3EA15F27"/>
    <w:rsid w:val="404A5F5D"/>
    <w:rsid w:val="41A2D091"/>
    <w:rsid w:val="41C02B1D"/>
    <w:rsid w:val="42FDA3BC"/>
    <w:rsid w:val="4416AD4D"/>
    <w:rsid w:val="45BBF763"/>
    <w:rsid w:val="467D95F7"/>
    <w:rsid w:val="46D38033"/>
    <w:rsid w:val="478F56B1"/>
    <w:rsid w:val="47C31E8B"/>
    <w:rsid w:val="48D78473"/>
    <w:rsid w:val="4997FB1E"/>
    <w:rsid w:val="4AF3DF2F"/>
    <w:rsid w:val="4B2DA536"/>
    <w:rsid w:val="4C1D9C87"/>
    <w:rsid w:val="4C607861"/>
    <w:rsid w:val="4CC21B5D"/>
    <w:rsid w:val="4E160318"/>
    <w:rsid w:val="4F26DEB3"/>
    <w:rsid w:val="5040D756"/>
    <w:rsid w:val="50D3BE2D"/>
    <w:rsid w:val="50E4951E"/>
    <w:rsid w:val="510F46C4"/>
    <w:rsid w:val="52C168E5"/>
    <w:rsid w:val="535239D6"/>
    <w:rsid w:val="5374FDF8"/>
    <w:rsid w:val="5449E9CD"/>
    <w:rsid w:val="54FD6FFD"/>
    <w:rsid w:val="5510BB52"/>
    <w:rsid w:val="55554155"/>
    <w:rsid w:val="555EB8EC"/>
    <w:rsid w:val="556CF295"/>
    <w:rsid w:val="55AEE3FE"/>
    <w:rsid w:val="56270A20"/>
    <w:rsid w:val="56800576"/>
    <w:rsid w:val="572422FC"/>
    <w:rsid w:val="592446C1"/>
    <w:rsid w:val="59514C67"/>
    <w:rsid w:val="59683AE8"/>
    <w:rsid w:val="5A57B86A"/>
    <w:rsid w:val="5AC3AB11"/>
    <w:rsid w:val="5B744C6F"/>
    <w:rsid w:val="5CE37CD2"/>
    <w:rsid w:val="6151111D"/>
    <w:rsid w:val="6158CCFC"/>
    <w:rsid w:val="61728A28"/>
    <w:rsid w:val="6193474F"/>
    <w:rsid w:val="61D2B4E3"/>
    <w:rsid w:val="64417928"/>
    <w:rsid w:val="664028A9"/>
    <w:rsid w:val="66DA15B3"/>
    <w:rsid w:val="67C2D211"/>
    <w:rsid w:val="68A35EF2"/>
    <w:rsid w:val="68FCDAD4"/>
    <w:rsid w:val="6ACA54A9"/>
    <w:rsid w:val="6B0BFDA0"/>
    <w:rsid w:val="6B1F36C5"/>
    <w:rsid w:val="6B25F7A2"/>
    <w:rsid w:val="6B3C82D1"/>
    <w:rsid w:val="6B6E81EA"/>
    <w:rsid w:val="6B835499"/>
    <w:rsid w:val="6C535AF9"/>
    <w:rsid w:val="6F1B3151"/>
    <w:rsid w:val="70266ED0"/>
    <w:rsid w:val="7118F156"/>
    <w:rsid w:val="7133E5EF"/>
    <w:rsid w:val="72DB3D82"/>
    <w:rsid w:val="734902FD"/>
    <w:rsid w:val="7543F858"/>
    <w:rsid w:val="76DC25FC"/>
    <w:rsid w:val="77176017"/>
    <w:rsid w:val="77E55C89"/>
    <w:rsid w:val="783C0F7F"/>
    <w:rsid w:val="78E56F2C"/>
    <w:rsid w:val="79252E86"/>
    <w:rsid w:val="79A6FD25"/>
    <w:rsid w:val="79B587D9"/>
    <w:rsid w:val="7A6EE172"/>
    <w:rsid w:val="7A733D64"/>
    <w:rsid w:val="7B6F8E0D"/>
    <w:rsid w:val="7BBA12D1"/>
    <w:rsid w:val="7CC571D9"/>
    <w:rsid w:val="7CE09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93E8F"/>
  <w15:docId w15:val="{992D91BA-047E-4C49-A3E8-B22AA2E0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BE0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C6B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C6BE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3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20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69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62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A062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6193474F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l\Documents\ARLENE'S%20FOLDERS\Arlene%20Word%20Data\Meeting%20Notices%20and%20Agenda\Board%20Notices\Bd.MtNotice%2006-09-0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9b480a-90ee-43bb-b7c5-799cab56f5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F903475BE484784C1B36217DBDB49" ma:contentTypeVersion="9" ma:contentTypeDescription="Create a new document." ma:contentTypeScope="" ma:versionID="89886f01199697016805e1aa4acaa5cb">
  <xsd:schema xmlns:xsd="http://www.w3.org/2001/XMLSchema" xmlns:xs="http://www.w3.org/2001/XMLSchema" xmlns:p="http://schemas.microsoft.com/office/2006/metadata/properties" xmlns:ns3="7a9b480a-90ee-43bb-b7c5-799cab56f59d" targetNamespace="http://schemas.microsoft.com/office/2006/metadata/properties" ma:root="true" ma:fieldsID="ca3220a31f86df2af8966afcafb5368d" ns3:_="">
    <xsd:import namespace="7a9b480a-90ee-43bb-b7c5-799cab56f59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b480a-90ee-43bb-b7c5-799cab56f59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1CF9E-FAA9-45A1-9D7F-2ED43F742D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F9C43-3F70-44BA-B2B5-FA61FB2C82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86336-70C2-4613-9FEA-40E4CC23540B}">
  <ds:schemaRefs>
    <ds:schemaRef ds:uri="http://schemas.microsoft.com/office/2006/metadata/properties"/>
    <ds:schemaRef ds:uri="http://schemas.microsoft.com/office/infopath/2007/PartnerControls"/>
    <ds:schemaRef ds:uri="7a9b480a-90ee-43bb-b7c5-799cab56f59d"/>
  </ds:schemaRefs>
</ds:datastoreItem>
</file>

<file path=customXml/itemProps4.xml><?xml version="1.0" encoding="utf-8"?>
<ds:datastoreItem xmlns:ds="http://schemas.openxmlformats.org/officeDocument/2006/customXml" ds:itemID="{15635FE6-448D-43E1-8A0D-5E1294605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b480a-90ee-43bb-b7c5-799cab56f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Bd.MtNotice 06-09-09</Template>
  <TotalTime>0</TotalTime>
  <Pages>2</Pages>
  <Words>282</Words>
  <Characters>1609</Characters>
  <Application>Microsoft Office Word</Application>
  <DocSecurity>4</DocSecurity>
  <Lines>13</Lines>
  <Paragraphs>3</Paragraphs>
  <ScaleCrop>false</ScaleCrop>
  <Company>Milton Township Supervisor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</dc:creator>
  <cp:keywords/>
  <cp:lastModifiedBy>Dan Bailey</cp:lastModifiedBy>
  <cp:revision>2</cp:revision>
  <cp:lastPrinted>2026-07-15T18:26:00Z</cp:lastPrinted>
  <dcterms:created xsi:type="dcterms:W3CDTF">2026-08-14T19:26:00Z</dcterms:created>
  <dcterms:modified xsi:type="dcterms:W3CDTF">2026-08-14T19:26:00Z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0x010100401F903475BE484784C1B36217DBDB49</vt:lpwstr>
  </property>
</Properties>
</file>